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D24A3" w14:textId="77777777" w:rsidR="00B6737F" w:rsidRDefault="00B6737F" w:rsidP="00B6737F">
      <w:pPr>
        <w:spacing w:before="0" w:after="0" w:line="240" w:lineRule="auto"/>
        <w:jc w:val="center"/>
        <w:outlineLvl w:val="0"/>
      </w:pPr>
      <w:r w:rsidRPr="002B3CAF">
        <w:rPr>
          <w:b/>
          <w:sz w:val="32"/>
          <w:szCs w:val="32"/>
        </w:rPr>
        <w:t>FIŞA FIRMEI</w:t>
      </w:r>
      <w:r w:rsidRPr="002B3CAF">
        <w:t xml:space="preserve"> </w:t>
      </w:r>
      <w:r w:rsidRPr="0069773E">
        <w:rPr>
          <w:b/>
          <w:sz w:val="28"/>
        </w:rPr>
        <w:t>(</w:t>
      </w:r>
      <w:r w:rsidR="004236A7">
        <w:rPr>
          <w:b/>
          <w:sz w:val="28"/>
        </w:rPr>
        <w:t>PREPARATORY</w:t>
      </w:r>
      <w:r>
        <w:rPr>
          <w:b/>
          <w:sz w:val="28"/>
        </w:rPr>
        <w:t xml:space="preserve"> VISIT REPORT</w:t>
      </w:r>
      <w:r w:rsidRPr="0069773E">
        <w:rPr>
          <w:b/>
          <w:sz w:val="28"/>
        </w:rPr>
        <w:t>)</w:t>
      </w:r>
    </w:p>
    <w:p w14:paraId="38135390" w14:textId="77777777" w:rsidR="00B6737F" w:rsidRDefault="00B6737F" w:rsidP="00B6737F">
      <w:pPr>
        <w:spacing w:before="0" w:after="0" w:line="240" w:lineRule="auto"/>
        <w:jc w:val="center"/>
        <w:outlineLvl w:val="0"/>
        <w:rPr>
          <w:i/>
          <w:sz w:val="20"/>
          <w:szCs w:val="20"/>
        </w:rPr>
      </w:pPr>
      <w:r w:rsidRPr="002B3CAF">
        <w:rPr>
          <w:i/>
          <w:sz w:val="20"/>
          <w:szCs w:val="20"/>
        </w:rPr>
        <w:t>(se completează la prima întâlnire</w:t>
      </w:r>
      <w:r>
        <w:rPr>
          <w:i/>
          <w:sz w:val="20"/>
          <w:szCs w:val="20"/>
        </w:rPr>
        <w:t xml:space="preserve"> cu firma</w:t>
      </w:r>
      <w:r w:rsidRPr="002B3CAF">
        <w:rPr>
          <w:i/>
          <w:sz w:val="20"/>
          <w:szCs w:val="20"/>
        </w:rPr>
        <w:t>)</w:t>
      </w:r>
    </w:p>
    <w:p w14:paraId="587986B0" w14:textId="77777777" w:rsidR="00B6737F" w:rsidRPr="002B3CAF" w:rsidRDefault="00B6737F" w:rsidP="00B6737F">
      <w:pPr>
        <w:spacing w:before="0" w:after="0" w:line="240" w:lineRule="auto"/>
        <w:jc w:val="center"/>
        <w:outlineLvl w:val="0"/>
        <w:rPr>
          <w:i/>
          <w:sz w:val="20"/>
          <w:szCs w:val="20"/>
        </w:rPr>
      </w:pPr>
    </w:p>
    <w:p w14:paraId="493103CD" w14:textId="77777777" w:rsidR="00B6737F" w:rsidRPr="000E1E0C" w:rsidRDefault="00B6737F" w:rsidP="00B6737F">
      <w:pPr>
        <w:spacing w:before="0" w:after="0" w:line="360" w:lineRule="auto"/>
        <w:jc w:val="center"/>
        <w:outlineLvl w:val="0"/>
      </w:pPr>
      <w:r w:rsidRPr="000E1E0C">
        <w:t>Data completării: __________________________</w:t>
      </w:r>
    </w:p>
    <w:p w14:paraId="786B9E98" w14:textId="49F5BAA7" w:rsidR="00B6737F" w:rsidRPr="000E1E0C" w:rsidRDefault="00B6737F" w:rsidP="007950F3">
      <w:pPr>
        <w:spacing w:before="0" w:after="0" w:line="360" w:lineRule="auto"/>
        <w:jc w:val="center"/>
        <w:outlineLvl w:val="0"/>
      </w:pPr>
      <w:r w:rsidRPr="000E1E0C">
        <w:t>Locul completării: _________________________</w:t>
      </w:r>
    </w:p>
    <w:p w14:paraId="53B0263A" w14:textId="77777777" w:rsidR="00B6737F" w:rsidRPr="00EA6D85" w:rsidRDefault="00B6737F" w:rsidP="00B6737F">
      <w:pPr>
        <w:spacing w:before="0" w:after="0" w:line="240" w:lineRule="auto"/>
        <w:rPr>
          <w:sz w:val="16"/>
          <w:szCs w:val="16"/>
        </w:rPr>
      </w:pPr>
    </w:p>
    <w:p w14:paraId="27B76666" w14:textId="77777777" w:rsidR="00B6737F" w:rsidRPr="008A224C" w:rsidRDefault="00B6737F" w:rsidP="00B6737F">
      <w:pPr>
        <w:spacing w:before="0" w:after="0" w:line="288" w:lineRule="auto"/>
        <w:ind w:firstLine="708"/>
        <w:rPr>
          <w:color w:val="0000FF"/>
        </w:rPr>
      </w:pPr>
      <w:r>
        <w:rPr>
          <w:color w:val="0000FF"/>
        </w:rPr>
        <w:t>CENTI Cluj-Napoca</w:t>
      </w:r>
      <w:r w:rsidRPr="002B3CAF">
        <w:rPr>
          <w:color w:val="0000FF"/>
        </w:rPr>
        <w:t xml:space="preserve"> </w:t>
      </w:r>
      <w:r w:rsidRPr="008A224C">
        <w:rPr>
          <w:color w:val="0000FF"/>
        </w:rPr>
        <w:t xml:space="preserve">este partener în proiectul BISNet Transilvania, care are scopul de a oferi consultanţă sectorului IMM </w:t>
      </w:r>
      <w:r w:rsidR="00503193">
        <w:rPr>
          <w:color w:val="0000FF"/>
        </w:rPr>
        <w:t xml:space="preserve"> </w:t>
      </w:r>
      <w:r w:rsidRPr="008A224C">
        <w:rPr>
          <w:color w:val="0000FF"/>
        </w:rPr>
        <w:t xml:space="preserve">din Transilvania, în vederea </w:t>
      </w:r>
      <w:r w:rsidR="00503193">
        <w:rPr>
          <w:color w:val="0000FF"/>
        </w:rPr>
        <w:t xml:space="preserve"> </w:t>
      </w:r>
      <w:r w:rsidRPr="008A224C">
        <w:rPr>
          <w:color w:val="0000FF"/>
        </w:rPr>
        <w:t xml:space="preserve">dezvoltării economice şi creşterii gradului de inovare. Răspunsurile dumneavoastră ne vor fi foarte utile în orientarea serviciilor noastre de consultanţă către nevoile reale ale </w:t>
      </w:r>
      <w:smartTag w:uri="urn:schemas-microsoft-com:office:smarttags" w:element="PersonName">
        <w:r w:rsidRPr="008A224C">
          <w:rPr>
            <w:color w:val="0000FF"/>
          </w:rPr>
          <w:t>mediu</w:t>
        </w:r>
      </w:smartTag>
      <w:r w:rsidRPr="008A224C">
        <w:rPr>
          <w:color w:val="0000FF"/>
        </w:rPr>
        <w:t>lui de afaceri.</w:t>
      </w:r>
    </w:p>
    <w:p w14:paraId="41E01D0A" w14:textId="77777777" w:rsidR="00B6737F" w:rsidRPr="00217FD8" w:rsidRDefault="00B6737F" w:rsidP="00B6737F">
      <w:pPr>
        <w:spacing w:before="0" w:after="0" w:line="288" w:lineRule="auto"/>
        <w:rPr>
          <w:sz w:val="16"/>
          <w:szCs w:val="16"/>
        </w:rPr>
      </w:pPr>
    </w:p>
    <w:p w14:paraId="4DC6D522" w14:textId="77777777" w:rsidR="00B6737F" w:rsidRDefault="00B6737F" w:rsidP="00B6737F">
      <w:pPr>
        <w:spacing w:before="0" w:after="0" w:line="288" w:lineRule="auto"/>
        <w:rPr>
          <w:color w:val="800080"/>
        </w:rPr>
      </w:pPr>
      <w:r w:rsidRPr="002B3CAF">
        <w:rPr>
          <w:color w:val="800080"/>
        </w:rPr>
        <w:t>1</w:t>
      </w:r>
      <w:r>
        <w:rPr>
          <w:color w:val="800080"/>
        </w:rPr>
        <w:t xml:space="preserve"> Vă rugăm să completaţi mai jos datele generale ale firmei dumneavoastră:</w:t>
      </w:r>
    </w:p>
    <w:p w14:paraId="64811256" w14:textId="77777777" w:rsidR="00B6737F" w:rsidRPr="00E01AFE" w:rsidRDefault="00B6737F" w:rsidP="00B6737F">
      <w:pPr>
        <w:spacing w:before="0" w:after="0" w:line="288" w:lineRule="auto"/>
      </w:pPr>
      <w:r w:rsidRPr="00E01AFE">
        <w:t>Denumirea firmei: _______________________________</w:t>
      </w:r>
      <w:r>
        <w:t>_____________________________________</w:t>
      </w:r>
    </w:p>
    <w:p w14:paraId="46A96BDF" w14:textId="77777777" w:rsidR="00B6737F" w:rsidRDefault="00B6737F" w:rsidP="00B6737F">
      <w:pPr>
        <w:spacing w:before="0" w:after="0" w:line="288" w:lineRule="auto"/>
      </w:pPr>
      <w:r>
        <w:t xml:space="preserve">Reprezentant legal: </w:t>
      </w:r>
      <w:r w:rsidRPr="00E01AFE">
        <w:t>_______________________________</w:t>
      </w:r>
      <w:r>
        <w:t>____________________________________</w:t>
      </w:r>
    </w:p>
    <w:p w14:paraId="6C9C22CD" w14:textId="77777777" w:rsidR="00B6737F" w:rsidRPr="00E01AFE" w:rsidRDefault="00B6737F" w:rsidP="00B6737F">
      <w:pPr>
        <w:spacing w:before="0" w:after="0" w:line="288" w:lineRule="auto"/>
      </w:pPr>
      <w:r w:rsidRPr="00E01AFE">
        <w:t>Adresa: _______________________________</w:t>
      </w:r>
      <w:r>
        <w:t>______________________________________________</w:t>
      </w:r>
    </w:p>
    <w:p w14:paraId="3CEFF5AE" w14:textId="77777777" w:rsidR="00B6737F" w:rsidRPr="00E01AFE" w:rsidRDefault="00B6737F" w:rsidP="00B6737F">
      <w:pPr>
        <w:spacing w:before="0" w:after="0" w:line="288" w:lineRule="auto"/>
      </w:pPr>
      <w:r>
        <w:t>______</w:t>
      </w:r>
      <w:r w:rsidRPr="00E01AFE">
        <w:t>_______________________________________________________________</w:t>
      </w:r>
      <w:r>
        <w:t>_____</w:t>
      </w:r>
      <w:r w:rsidRPr="00E01AFE">
        <w:t>_________</w:t>
      </w:r>
    </w:p>
    <w:p w14:paraId="5CB0DA91" w14:textId="77777777" w:rsidR="00B6737F" w:rsidRDefault="00B6737F" w:rsidP="00B6737F">
      <w:pPr>
        <w:spacing w:before="0" w:after="0" w:line="288" w:lineRule="auto"/>
      </w:pPr>
      <w:r w:rsidRPr="00E01AFE">
        <w:t>Contact:</w:t>
      </w:r>
    </w:p>
    <w:p w14:paraId="07BDDC06" w14:textId="77777777" w:rsidR="00B6737F" w:rsidRPr="00E01AFE" w:rsidRDefault="00B6737F" w:rsidP="00B6737F">
      <w:pPr>
        <w:spacing w:before="0" w:after="0" w:line="288" w:lineRule="auto"/>
      </w:pPr>
      <w:r w:rsidRPr="00E01AFE">
        <w:t>Telefon: _____</w:t>
      </w:r>
      <w:r>
        <w:t>_</w:t>
      </w:r>
      <w:r w:rsidRPr="00E01AFE">
        <w:t>_______________</w:t>
      </w:r>
      <w:r>
        <w:t>____________</w:t>
      </w:r>
      <w:r w:rsidRPr="00E01AFE">
        <w:t xml:space="preserve">  Fax: ____________________</w:t>
      </w:r>
      <w:r>
        <w:t>____________</w:t>
      </w:r>
    </w:p>
    <w:p w14:paraId="19AE8283" w14:textId="77777777" w:rsidR="00B6737F" w:rsidRPr="00E01AFE" w:rsidRDefault="00B6737F" w:rsidP="00B6737F">
      <w:pPr>
        <w:spacing w:before="0" w:after="0" w:line="288" w:lineRule="auto"/>
      </w:pPr>
      <w:r w:rsidRPr="00E01AFE">
        <w:t>Email: _____</w:t>
      </w:r>
      <w:r>
        <w:t>_</w:t>
      </w:r>
      <w:r w:rsidRPr="00E01AFE">
        <w:t>_______________</w:t>
      </w:r>
      <w:r>
        <w:t>______________</w:t>
      </w:r>
    </w:p>
    <w:p w14:paraId="56D19522" w14:textId="77777777" w:rsidR="00B6737F" w:rsidRPr="00E01AFE" w:rsidRDefault="00B6737F" w:rsidP="00B6737F">
      <w:pPr>
        <w:spacing w:before="0" w:after="0" w:line="288" w:lineRule="auto"/>
      </w:pPr>
      <w:r w:rsidRPr="00E01AFE">
        <w:t>Website:</w:t>
      </w:r>
      <w:r>
        <w:t xml:space="preserve"> </w:t>
      </w:r>
      <w:r w:rsidRPr="00E01AFE">
        <w:t>_____</w:t>
      </w:r>
      <w:r>
        <w:t>_</w:t>
      </w:r>
      <w:r w:rsidRPr="00E01AFE">
        <w:t>_______________</w:t>
      </w:r>
      <w:r>
        <w:t>____________</w:t>
      </w:r>
    </w:p>
    <w:p w14:paraId="2DF3EF5E" w14:textId="77777777" w:rsidR="00B6737F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2.</w:t>
      </w:r>
      <w:r w:rsidRPr="002B3CAF">
        <w:rPr>
          <w:color w:val="800080"/>
        </w:rPr>
        <w:t xml:space="preserve"> </w:t>
      </w:r>
      <w:r>
        <w:rPr>
          <w:color w:val="800080"/>
        </w:rPr>
        <w:t>S</w:t>
      </w:r>
      <w:r w:rsidRPr="002B3CAF">
        <w:rPr>
          <w:color w:val="800080"/>
        </w:rPr>
        <w:t>pecificaţi</w:t>
      </w:r>
      <w:r>
        <w:rPr>
          <w:color w:val="800080"/>
        </w:rPr>
        <w:t>:</w:t>
      </w:r>
    </w:p>
    <w:p w14:paraId="0232AF5C" w14:textId="77777777" w:rsidR="00B6737F" w:rsidRDefault="00B6737F" w:rsidP="00B6737F">
      <w:pPr>
        <w:spacing w:before="0" w:after="0" w:line="288" w:lineRule="auto"/>
      </w:pPr>
      <w:r>
        <w:rPr>
          <w:color w:val="800080"/>
        </w:rPr>
        <w:t xml:space="preserve">- </w:t>
      </w:r>
      <w:r w:rsidRPr="002B3CAF">
        <w:rPr>
          <w:color w:val="800080"/>
        </w:rPr>
        <w:t>numărul de înregistrare al firmei dumneavoastră la Registrul Comerţului</w:t>
      </w:r>
      <w:r>
        <w:rPr>
          <w:color w:val="800080"/>
        </w:rPr>
        <w:t xml:space="preserve"> </w:t>
      </w:r>
      <w:r>
        <w:t>________________________</w:t>
      </w:r>
    </w:p>
    <w:p w14:paraId="6D7E1777" w14:textId="77777777" w:rsidR="00B6737F" w:rsidRDefault="00B6737F" w:rsidP="00B6737F">
      <w:pPr>
        <w:spacing w:before="0" w:after="0" w:line="288" w:lineRule="auto"/>
        <w:outlineLvl w:val="0"/>
      </w:pPr>
      <w:r>
        <w:rPr>
          <w:color w:val="800080"/>
        </w:rPr>
        <w:t>- codul unic de înregistrare (CUI)____________________________</w:t>
      </w:r>
      <w:r>
        <w:t>_____________________________</w:t>
      </w:r>
    </w:p>
    <w:p w14:paraId="3BEDB46C" w14:textId="77777777" w:rsidR="00B6737F" w:rsidRPr="002B3CAF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3</w:t>
      </w:r>
      <w:r w:rsidRPr="002B3CAF">
        <w:rPr>
          <w:color w:val="800080"/>
        </w:rPr>
        <w:t xml:space="preserve">. Menţionaţi codul  (codurile) CAEN al (ale) activităţilor desfăşurate de firma dumneavoastră. </w:t>
      </w:r>
    </w:p>
    <w:p w14:paraId="292F57DF" w14:textId="77777777" w:rsidR="00B6737F" w:rsidRPr="00367717" w:rsidRDefault="00B6737F" w:rsidP="00B6737F">
      <w:pPr>
        <w:pBdr>
          <w:bottom w:val="single" w:sz="12" w:space="1" w:color="auto"/>
        </w:pBdr>
        <w:spacing w:before="0" w:after="0" w:line="288" w:lineRule="auto"/>
        <w:rPr>
          <w:sz w:val="16"/>
          <w:szCs w:val="16"/>
        </w:rPr>
      </w:pPr>
    </w:p>
    <w:p w14:paraId="184AC82D" w14:textId="77777777" w:rsidR="00B6737F" w:rsidRDefault="00B6737F" w:rsidP="00B6737F">
      <w:pPr>
        <w:spacing w:before="0" w:after="0" w:line="288" w:lineRule="auto"/>
      </w:pPr>
      <w:r w:rsidRPr="00367717">
        <w:t>___________________________________________________________________________________</w:t>
      </w:r>
      <w:r>
        <w:t>___________________________________________________________________________________</w:t>
      </w:r>
    </w:p>
    <w:p w14:paraId="07EE28BD" w14:textId="77777777" w:rsidR="00B6737F" w:rsidRPr="002B3CAF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4</w:t>
      </w:r>
      <w:r w:rsidRPr="002B3CAF">
        <w:rPr>
          <w:color w:val="800080"/>
        </w:rPr>
        <w:t>. Descrieţi pe scurt principalele produse/activităţi/servicii realizate de firma dumneavoastră.</w:t>
      </w:r>
    </w:p>
    <w:p w14:paraId="7500EAC8" w14:textId="77777777" w:rsidR="00B6737F" w:rsidRDefault="00B6737F" w:rsidP="00B6737F">
      <w:pPr>
        <w:spacing w:before="0" w:after="0" w:line="288" w:lineRule="auto"/>
      </w:pPr>
      <w:r>
        <w:t>___________________________________________________________________________________</w:t>
      </w:r>
    </w:p>
    <w:p w14:paraId="3F3BED12" w14:textId="77777777" w:rsidR="00B6737F" w:rsidRDefault="00B6737F" w:rsidP="00B6737F">
      <w:pPr>
        <w:spacing w:before="0" w:after="0" w:line="288" w:lineRule="auto"/>
      </w:pPr>
      <w:r>
        <w:t>___________________________________________________________________________________</w:t>
      </w:r>
    </w:p>
    <w:p w14:paraId="7902B376" w14:textId="77777777" w:rsidR="00B6737F" w:rsidRPr="00B6737F" w:rsidRDefault="00B6737F" w:rsidP="00B6737F">
      <w:pPr>
        <w:spacing w:before="0" w:after="0" w:line="288" w:lineRule="auto"/>
      </w:pPr>
      <w:r>
        <w:t>___________________________________________________________________________________</w:t>
      </w:r>
    </w:p>
    <w:p w14:paraId="77ABB398" w14:textId="77777777" w:rsidR="00B6737F" w:rsidRPr="002B3CAF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5</w:t>
      </w:r>
      <w:r w:rsidRPr="002B3CAF">
        <w:rPr>
          <w:color w:val="800080"/>
        </w:rPr>
        <w:t>. Cifra de afaceri pe anul trecut a firmei dumneavoastră se situează în unul din intervalele următoare:</w:t>
      </w:r>
    </w:p>
    <w:p w14:paraId="1115C6A2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sub 2 milioane de Euro</w:t>
      </w:r>
    </w:p>
    <w:p w14:paraId="0B71E46F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2-10 milioane de Euro</w:t>
      </w:r>
    </w:p>
    <w:p w14:paraId="2B5536EA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10-50 milioane de Euro</w:t>
      </w:r>
    </w:p>
    <w:p w14:paraId="7F287882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peste 50 milioane de Euro</w:t>
      </w:r>
    </w:p>
    <w:p w14:paraId="08A10818" w14:textId="77777777" w:rsidR="00B6737F" w:rsidRPr="00D86848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lastRenderedPageBreak/>
        <w:t>6</w:t>
      </w:r>
      <w:r w:rsidRPr="00D86848">
        <w:rPr>
          <w:color w:val="800080"/>
        </w:rPr>
        <w:t>. Numărul de angajaţi ai firmei dumneavoastră este:</w:t>
      </w:r>
    </w:p>
    <w:p w14:paraId="24C023A3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3"/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bookmarkEnd w:id="0"/>
      <w:r w:rsidR="00B6737F">
        <w:t xml:space="preserve"> sub 10 </w:t>
      </w:r>
    </w:p>
    <w:p w14:paraId="7A23F06A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4"/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bookmarkEnd w:id="1"/>
      <w:r w:rsidR="00B6737F">
        <w:t xml:space="preserve"> între 10-49 </w:t>
      </w:r>
    </w:p>
    <w:p w14:paraId="4FCB084B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5"/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bookmarkEnd w:id="2"/>
      <w:r w:rsidR="00B6737F">
        <w:t xml:space="preserve"> între 50-249 </w:t>
      </w:r>
    </w:p>
    <w:p w14:paraId="3B0A13C4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6"/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bookmarkEnd w:id="3"/>
      <w:r w:rsidR="00B6737F">
        <w:t xml:space="preserve"> peste 250 </w:t>
      </w:r>
    </w:p>
    <w:p w14:paraId="35553CF9" w14:textId="77777777" w:rsidR="00B6737F" w:rsidRPr="00BC1D14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7</w:t>
      </w:r>
      <w:r w:rsidRPr="002B3CAF">
        <w:rPr>
          <w:color w:val="800080"/>
        </w:rPr>
        <w:t>. Care este principala piaţă de desfacere pentru produsele/serviciile  pe care le realizează firma pe care o reprezentaţi</w:t>
      </w:r>
      <w:r w:rsidRPr="00BC1D14">
        <w:rPr>
          <w:color w:val="800080"/>
        </w:rPr>
        <w:t>?</w:t>
      </w:r>
    </w:p>
    <w:p w14:paraId="2210DEFF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piaţa naţională</w:t>
      </w:r>
    </w:p>
    <w:p w14:paraId="7C479B80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piaţa intracomunitară (a U.E.)</w:t>
      </w:r>
    </w:p>
    <w:p w14:paraId="6225668C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piaţa extracomunitară (din afara U.E.)</w:t>
      </w:r>
    </w:p>
    <w:p w14:paraId="456612BA" w14:textId="77777777" w:rsidR="00B6737F" w:rsidRPr="00D86848" w:rsidRDefault="00B6737F" w:rsidP="00B6737F">
      <w:pPr>
        <w:spacing w:before="0" w:after="0" w:line="288" w:lineRule="auto"/>
        <w:outlineLvl w:val="0"/>
        <w:rPr>
          <w:color w:val="800080"/>
        </w:rPr>
      </w:pPr>
      <w:r w:rsidRPr="00BC1D14">
        <w:rPr>
          <w:color w:val="800080"/>
        </w:rPr>
        <w:t xml:space="preserve">8. Cu privire la relaţiile comerciale cu exteriorul, </w:t>
      </w:r>
      <w:r w:rsidRPr="00D86848">
        <w:rPr>
          <w:color w:val="800080"/>
        </w:rPr>
        <w:t>în care dintre următoarele si</w:t>
      </w:r>
      <w:r>
        <w:rPr>
          <w:color w:val="800080"/>
        </w:rPr>
        <w:t>tuaţii se încadrează firma</w:t>
      </w:r>
      <w:r w:rsidRPr="00D86848">
        <w:rPr>
          <w:color w:val="800080"/>
        </w:rPr>
        <w:t xml:space="preserve"> dumneavoastră:</w:t>
      </w:r>
    </w:p>
    <w:p w14:paraId="77E9553D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este atât exportator, cât şi importator</w:t>
      </w:r>
    </w:p>
    <w:p w14:paraId="4D780609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este numai exportator</w:t>
      </w:r>
    </w:p>
    <w:p w14:paraId="108C714C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este numai importator</w:t>
      </w:r>
    </w:p>
    <w:p w14:paraId="76E324E8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nu este nici exportator, nici importator</w:t>
      </w:r>
    </w:p>
    <w:p w14:paraId="7740AD04" w14:textId="77777777" w:rsidR="00B6737F" w:rsidRPr="00B6737F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9</w:t>
      </w:r>
      <w:r w:rsidRPr="00E01AFE">
        <w:rPr>
          <w:color w:val="800080"/>
        </w:rPr>
        <w:t>. Ce tip de cooperare v-ar interesa să dezvoltaţi cu o firmă din străinătate</w:t>
      </w:r>
      <w:r w:rsidRPr="00B6737F">
        <w:rPr>
          <w:color w:val="800080"/>
        </w:rPr>
        <w:t>?</w:t>
      </w:r>
    </w:p>
    <w:p w14:paraId="073A7223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afaceri</w:t>
      </w:r>
    </w:p>
    <w:p w14:paraId="683960AF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intermediere (distribuitor, agent comercial, reprezentant etc.)</w:t>
      </w:r>
    </w:p>
    <w:p w14:paraId="7C3F0DB6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franşiză</w:t>
      </w:r>
    </w:p>
    <w:p w14:paraId="19FDEDCA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transport/logistică</w:t>
      </w:r>
    </w:p>
    <w:p w14:paraId="3D981CCC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joint-venture</w:t>
      </w:r>
    </w:p>
    <w:p w14:paraId="0F95A3B7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fuziune sau schimb de părţi sociale</w:t>
      </w:r>
    </w:p>
    <w:p w14:paraId="7AB662A4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vânzare/cumpărare a unei firme sau a unei părţi din aceasta</w:t>
      </w:r>
    </w:p>
    <w:p w14:paraId="41F33280" w14:textId="5023A77C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producţie </w:t>
      </w:r>
    </w:p>
    <w:p w14:paraId="29E53B55" w14:textId="15E09EA1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subcontractare/activităţi de outsourcing</w:t>
      </w:r>
    </w:p>
    <w:p w14:paraId="1CE13F6C" w14:textId="3AB0B6F1" w:rsidR="00172281" w:rsidRDefault="00172281" w:rsidP="00172281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</w:t>
      </w:r>
      <w:r>
        <w:t>furnizare</w:t>
      </w:r>
    </w:p>
    <w:p w14:paraId="5A21F5C2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tehnologică sau de creare de produse noi, inovative</w:t>
      </w:r>
    </w:p>
    <w:p w14:paraId="5475C7A1" w14:textId="77777777" w:rsidR="00B6737F" w:rsidRPr="00BC1D14" w:rsidRDefault="00B6737F" w:rsidP="00B6737F">
      <w:pPr>
        <w:spacing w:before="0" w:after="0" w:line="288" w:lineRule="auto"/>
        <w:outlineLvl w:val="0"/>
        <w:rPr>
          <w:color w:val="800080"/>
          <w:lang w:val="it-IT"/>
        </w:rPr>
      </w:pPr>
      <w:r>
        <w:rPr>
          <w:color w:val="800080"/>
        </w:rPr>
        <w:t>10</w:t>
      </w:r>
      <w:r w:rsidRPr="000A407C">
        <w:rPr>
          <w:color w:val="800080"/>
        </w:rPr>
        <w:t xml:space="preserve">. Firma dumneavoastră deţine certificări-standarde de calitate </w:t>
      </w:r>
      <w:r w:rsidRPr="00BC1D14">
        <w:rPr>
          <w:color w:val="800080"/>
          <w:lang w:val="it-IT"/>
        </w:rPr>
        <w:t>?</w:t>
      </w:r>
    </w:p>
    <w:p w14:paraId="45785D01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Nu</w:t>
      </w:r>
    </w:p>
    <w:p w14:paraId="3594D052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ISO 9001</w:t>
      </w:r>
    </w:p>
    <w:p w14:paraId="2908B547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Eco-audit</w:t>
      </w:r>
    </w:p>
    <w:p w14:paraId="4E1F3650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Altele (specificaţi) _________________________________________________________________</w:t>
      </w:r>
    </w:p>
    <w:p w14:paraId="0F273E43" w14:textId="77777777" w:rsidR="00B6737F" w:rsidRPr="00193248" w:rsidRDefault="00B6737F" w:rsidP="00B6737F">
      <w:pPr>
        <w:spacing w:before="0" w:after="0" w:line="288" w:lineRule="auto"/>
        <w:outlineLvl w:val="0"/>
        <w:rPr>
          <w:color w:val="800080"/>
        </w:rPr>
      </w:pPr>
      <w:r>
        <w:rPr>
          <w:color w:val="800080"/>
        </w:rPr>
        <w:t>11</w:t>
      </w:r>
      <w:r w:rsidRPr="00193248">
        <w:rPr>
          <w:color w:val="800080"/>
        </w:rPr>
        <w:t>. Cu privire la activitatea de cercetare-dezvoltare-inovare, în care dintre următoarele ca</w:t>
      </w:r>
      <w:r>
        <w:rPr>
          <w:color w:val="800080"/>
        </w:rPr>
        <w:t>tegorii s-ar încadra firma</w:t>
      </w:r>
      <w:r w:rsidRPr="00193248">
        <w:rPr>
          <w:color w:val="800080"/>
        </w:rPr>
        <w:t xml:space="preserve"> dumneavoastră:</w:t>
      </w:r>
    </w:p>
    <w:p w14:paraId="6F8C3CFF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desfăşoară activităţi de cercetare pe cont propriu</w:t>
      </w:r>
    </w:p>
    <w:p w14:paraId="720CE65D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apelează la serviciile centrelor de cercetare specializate</w:t>
      </w:r>
    </w:p>
    <w:p w14:paraId="73EE74FE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nu beneficiază de rezultatele cercetării.</w:t>
      </w:r>
    </w:p>
    <w:p w14:paraId="2EDD7E96" w14:textId="77777777" w:rsidR="00B6737F" w:rsidRPr="00BC1D14" w:rsidRDefault="00B6737F" w:rsidP="00B6737F">
      <w:pPr>
        <w:spacing w:before="0" w:after="0" w:line="288" w:lineRule="auto"/>
        <w:outlineLvl w:val="0"/>
        <w:rPr>
          <w:color w:val="800080"/>
        </w:rPr>
      </w:pPr>
      <w:r w:rsidRPr="00193248">
        <w:rPr>
          <w:color w:val="800080"/>
        </w:rPr>
        <w:t>12. Firma dumneavoastră este interesată de accesarea de fonduri europene</w:t>
      </w:r>
      <w:r w:rsidRPr="00BC1D14">
        <w:rPr>
          <w:color w:val="800080"/>
        </w:rPr>
        <w:t>?</w:t>
      </w:r>
    </w:p>
    <w:p w14:paraId="024E0AFA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Nu</w:t>
      </w:r>
    </w:p>
    <w:p w14:paraId="0707BB11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Da</w:t>
      </w:r>
    </w:p>
    <w:p w14:paraId="723904AF" w14:textId="77777777" w:rsidR="00B6737F" w:rsidRPr="00193248" w:rsidRDefault="00B6737F" w:rsidP="00B6737F">
      <w:pPr>
        <w:spacing w:before="0" w:after="0" w:line="288" w:lineRule="auto"/>
        <w:rPr>
          <w:color w:val="800080"/>
        </w:rPr>
      </w:pPr>
      <w:r w:rsidRPr="00193248">
        <w:rPr>
          <w:color w:val="800080"/>
        </w:rPr>
        <w:t>13. Care consideraţi că este principala problemă cu care se confruntă companiile care solicită finanţări din fonduri europene?</w:t>
      </w:r>
    </w:p>
    <w:p w14:paraId="1075A6BD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informaţii insuficiente cu privire la programele de finanţare</w:t>
      </w:r>
    </w:p>
    <w:p w14:paraId="0C8A4933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resursele financiare insuficiente pentru cofinanţarea proiectelor</w:t>
      </w:r>
    </w:p>
    <w:p w14:paraId="3026E745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lipsa expertizei în scrierea proiectelor</w:t>
      </w:r>
    </w:p>
    <w:p w14:paraId="5F830F51" w14:textId="77777777" w:rsidR="00B6737F" w:rsidRDefault="00176351" w:rsidP="00B6737F">
      <w:pPr>
        <w:spacing w:before="0" w:after="0" w:line="288" w:lineRule="auto"/>
      </w:pPr>
      <w:r>
        <w:lastRenderedPageBreak/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birocraţia specifică unor astfel de proiecte</w:t>
      </w:r>
    </w:p>
    <w:p w14:paraId="41EF7AAE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altă problemă______________________________________________________________________</w:t>
      </w:r>
    </w:p>
    <w:p w14:paraId="57AD6511" w14:textId="77777777" w:rsidR="00B6737F" w:rsidRPr="00193248" w:rsidRDefault="00B6737F" w:rsidP="00B6737F">
      <w:pPr>
        <w:spacing w:before="0" w:after="0" w:line="288" w:lineRule="auto"/>
        <w:outlineLvl w:val="0"/>
        <w:rPr>
          <w:color w:val="800080"/>
        </w:rPr>
      </w:pPr>
      <w:r w:rsidRPr="00193248">
        <w:rPr>
          <w:color w:val="800080"/>
        </w:rPr>
        <w:t xml:space="preserve">14. Din informaţiile prezentate de către reprezentantul </w:t>
      </w:r>
      <w:r>
        <w:rPr>
          <w:color w:val="800080"/>
        </w:rPr>
        <w:t>partenerului CENTI,</w:t>
      </w:r>
      <w:r w:rsidRPr="00193248">
        <w:rPr>
          <w:color w:val="800080"/>
        </w:rPr>
        <w:t xml:space="preserve"> referitoare la serviciile oferite IMM-urilor de reţeaua Enterprise Europe Network, de care dintre acestea aţi dori să beneficiaţi în viitorul apropiat</w:t>
      </w:r>
      <w:r w:rsidRPr="00BC1D14">
        <w:rPr>
          <w:color w:val="800080"/>
        </w:rPr>
        <w:t>?</w:t>
      </w:r>
      <w:r w:rsidRPr="00193248">
        <w:rPr>
          <w:color w:val="800080"/>
        </w:rPr>
        <w:t xml:space="preserve">  </w:t>
      </w:r>
    </w:p>
    <w:p w14:paraId="320B191D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informare periodică despre oportunităţi de afaceri şi de afaceri, politici şi legislaţie UE</w:t>
      </w:r>
    </w:p>
    <w:p w14:paraId="6ECF4280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identificare oportunităţi de afaceri</w:t>
      </w:r>
    </w:p>
    <w:p w14:paraId="203727F5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identificare oportunităţi de transfer tehnologic transnaţional</w:t>
      </w:r>
    </w:p>
    <w:p w14:paraId="7F04946D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identificare parteneri/ oportunităţi de participare în proiecte europene</w:t>
      </w:r>
    </w:p>
    <w:p w14:paraId="6DBF232A" w14:textId="77777777" w:rsidR="00B6737F" w:rsidRDefault="00176351" w:rsidP="00B6737F">
      <w:pPr>
        <w:spacing w:before="0" w:after="0" w:line="288" w:lineRule="auto"/>
        <w:outlineLvl w:val="0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participare la evenimente de brokeraj şi/sau misiuni economice</w:t>
      </w:r>
    </w:p>
    <w:p w14:paraId="58B4EEFA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participare la evenimente locale organizate de reţeaua Enterprise Europe Network</w:t>
      </w:r>
    </w:p>
    <w:p w14:paraId="3040DC3D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consiliere accesare fonduri UE</w:t>
      </w:r>
    </w:p>
    <w:p w14:paraId="434DEDD2" w14:textId="77777777" w:rsidR="00B6737F" w:rsidRDefault="00176351" w:rsidP="00B6737F">
      <w:pPr>
        <w:spacing w:before="0" w:after="0" w:line="288" w:lineRule="auto"/>
      </w:pPr>
      <w: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r w:rsidR="00B6737F">
        <w:instrText xml:space="preserve"> FORMCHECKBOX </w:instrText>
      </w:r>
      <w:r w:rsidR="00172281">
        <w:fldChar w:fldCharType="separate"/>
      </w:r>
      <w:r>
        <w:fldChar w:fldCharType="end"/>
      </w:r>
      <w:r w:rsidR="00B6737F">
        <w:t xml:space="preserve"> consiliere privind drepturile de proprietate intelectuală</w:t>
      </w:r>
    </w:p>
    <w:p w14:paraId="1FA96D14" w14:textId="77777777" w:rsidR="00B6737F" w:rsidRDefault="00B6737F" w:rsidP="00B6737F">
      <w:pPr>
        <w:spacing w:before="0" w:after="0" w:line="288" w:lineRule="auto"/>
      </w:pPr>
    </w:p>
    <w:tbl>
      <w:tblPr>
        <w:tblW w:w="5110" w:type="pct"/>
        <w:tblLook w:val="01E0" w:firstRow="1" w:lastRow="1" w:firstColumn="1" w:lastColumn="1" w:noHBand="0" w:noVBand="0"/>
      </w:tblPr>
      <w:tblGrid>
        <w:gridCol w:w="5515"/>
        <w:gridCol w:w="4671"/>
      </w:tblGrid>
      <w:tr w:rsidR="00B6737F" w:rsidRPr="00800312" w14:paraId="5EACB25A" w14:textId="77777777" w:rsidTr="00800312">
        <w:tc>
          <w:tcPr>
            <w:tcW w:w="2707" w:type="pct"/>
          </w:tcPr>
          <w:p w14:paraId="0BB6C7F2" w14:textId="77777777" w:rsidR="00B6737F" w:rsidRPr="00800312" w:rsidRDefault="00B6737F" w:rsidP="00EE7EE6">
            <w:pPr>
              <w:rPr>
                <w:rFonts w:ascii="Arial Narrow" w:hAnsi="Arial Narrow"/>
                <w:b/>
              </w:rPr>
            </w:pPr>
          </w:p>
        </w:tc>
        <w:tc>
          <w:tcPr>
            <w:tcW w:w="2293" w:type="pct"/>
          </w:tcPr>
          <w:p w14:paraId="7E214083" w14:textId="77777777" w:rsidR="00B6737F" w:rsidRPr="00800312" w:rsidRDefault="00B6737F" w:rsidP="00800312">
            <w:pPr>
              <w:spacing w:before="0" w:after="0" w:line="240" w:lineRule="auto"/>
              <w:ind w:firstLine="720"/>
              <w:jc w:val="center"/>
              <w:rPr>
                <w:rFonts w:ascii="Arial Narrow" w:hAnsi="Arial Narrow"/>
                <w:b/>
              </w:rPr>
            </w:pPr>
            <w:r w:rsidRPr="00800312">
              <w:rPr>
                <w:rFonts w:ascii="Arial Narrow" w:hAnsi="Arial Narrow"/>
                <w:b/>
              </w:rPr>
              <w:t>Reprezentant firmă,</w:t>
            </w:r>
          </w:p>
          <w:p w14:paraId="5CB4EB3B" w14:textId="77777777" w:rsidR="00B6737F" w:rsidRPr="00800312" w:rsidRDefault="00B6737F" w:rsidP="00800312">
            <w:pPr>
              <w:spacing w:before="0" w:after="0" w:line="240" w:lineRule="auto"/>
              <w:ind w:firstLine="720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800312">
              <w:rPr>
                <w:rFonts w:ascii="Arial Narrow" w:hAnsi="Arial Narrow"/>
                <w:i/>
                <w:sz w:val="20"/>
                <w:szCs w:val="20"/>
              </w:rPr>
              <w:t>(nume şi prenume, semnătura)</w:t>
            </w:r>
          </w:p>
          <w:p w14:paraId="23B12A33" w14:textId="77777777" w:rsidR="00B6737F" w:rsidRPr="00800312" w:rsidRDefault="00B6737F" w:rsidP="00800312">
            <w:pPr>
              <w:ind w:firstLine="720"/>
              <w:jc w:val="center"/>
              <w:rPr>
                <w:rFonts w:ascii="Arial Narrow" w:hAnsi="Arial Narrow"/>
                <w:b/>
              </w:rPr>
            </w:pPr>
            <w:r w:rsidRPr="00800312">
              <w:rPr>
                <w:rFonts w:ascii="Arial Narrow" w:hAnsi="Arial Narrow"/>
              </w:rPr>
              <w:t>………………………………………….</w:t>
            </w:r>
          </w:p>
        </w:tc>
      </w:tr>
      <w:tr w:rsidR="00B6737F" w:rsidRPr="00800312" w14:paraId="1BC03487" w14:textId="77777777" w:rsidTr="00800312">
        <w:tc>
          <w:tcPr>
            <w:tcW w:w="5000" w:type="pct"/>
            <w:gridSpan w:val="2"/>
          </w:tcPr>
          <w:p w14:paraId="22432002" w14:textId="77777777" w:rsidR="00B6737F" w:rsidRPr="00800312" w:rsidRDefault="00B6737F" w:rsidP="00800312">
            <w:pPr>
              <w:spacing w:before="0" w:after="0" w:line="240" w:lineRule="auto"/>
              <w:rPr>
                <w:rFonts w:ascii="Arial Narrow" w:hAnsi="Arial Narrow"/>
                <w:b/>
              </w:rPr>
            </w:pPr>
            <w:r w:rsidRPr="00800312">
              <w:rPr>
                <w:rFonts w:ascii="Arial Narrow" w:hAnsi="Arial Narrow"/>
                <w:b/>
              </w:rPr>
              <w:t>Reprezentant partener CENTI, consorţiu BISNet Transylvania,</w:t>
            </w:r>
          </w:p>
          <w:p w14:paraId="042FA321" w14:textId="77777777" w:rsidR="00B6737F" w:rsidRPr="00800312" w:rsidRDefault="00B6737F" w:rsidP="00800312">
            <w:pPr>
              <w:spacing w:before="0"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800312">
              <w:rPr>
                <w:rFonts w:ascii="Arial Narrow" w:hAnsi="Arial Narrow"/>
                <w:i/>
                <w:sz w:val="20"/>
                <w:szCs w:val="20"/>
              </w:rPr>
              <w:t xml:space="preserve">                               (nume şi prenume, semnătura)</w:t>
            </w:r>
          </w:p>
          <w:p w14:paraId="2005DB71" w14:textId="2151AA68" w:rsidR="00B6737F" w:rsidRPr="00682DEE" w:rsidRDefault="00B6737F" w:rsidP="00682DEE">
            <w:pPr>
              <w:rPr>
                <w:rFonts w:ascii="Arial Narrow" w:hAnsi="Arial Narrow"/>
                <w:i/>
                <w:szCs w:val="22"/>
              </w:rPr>
            </w:pPr>
            <w:r w:rsidRPr="00800312">
              <w:rPr>
                <w:rFonts w:ascii="Arial Narrow" w:hAnsi="Arial Narrow"/>
                <w:i/>
              </w:rPr>
              <w:t xml:space="preserve"> ………………………………………………………………………………</w:t>
            </w:r>
          </w:p>
        </w:tc>
      </w:tr>
    </w:tbl>
    <w:p w14:paraId="37ABD48B" w14:textId="77777777" w:rsidR="009C5C52" w:rsidRPr="00B6737F" w:rsidRDefault="009C5C52" w:rsidP="00B6737F"/>
    <w:sectPr w:rsidR="009C5C52" w:rsidRPr="00B6737F" w:rsidSect="002C50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673" w:right="1021" w:bottom="1134" w:left="1134" w:header="709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DF4DA" w14:textId="77777777" w:rsidR="00A4006C" w:rsidRDefault="00A4006C" w:rsidP="00460057">
      <w:pPr>
        <w:spacing w:before="0" w:after="0" w:line="240" w:lineRule="auto"/>
      </w:pPr>
      <w:r>
        <w:separator/>
      </w:r>
    </w:p>
  </w:endnote>
  <w:endnote w:type="continuationSeparator" w:id="0">
    <w:p w14:paraId="6F3266D9" w14:textId="77777777" w:rsidR="00A4006C" w:rsidRDefault="00A4006C" w:rsidP="004600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Times New Roman"/>
    <w:panose1 w:val="00000000000000000000"/>
    <w:charset w:val="00"/>
    <w:family w:val="roman"/>
    <w:notTrueType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charset w:val="00"/>
    <w:family w:val="auto"/>
    <w:pitch w:val="variable"/>
    <w:sig w:usb0="00000001" w:usb1="5200606A" w:usb2="14000000" w:usb3="00000000" w:csb0="00000097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045BD" w14:textId="77777777" w:rsidR="00703415" w:rsidRDefault="00703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4F8BB" w14:textId="77777777" w:rsidR="00DF1F1C" w:rsidRPr="002A161F" w:rsidRDefault="00BE7B37" w:rsidP="00BE7B37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>
      <w:tab/>
    </w:r>
    <w:r>
      <w:tab/>
    </w:r>
    <w:r>
      <w:tab/>
    </w:r>
    <w:r w:rsidRPr="002A161F">
      <w:t xml:space="preserve">Page </w:t>
    </w:r>
    <w:r w:rsidR="0032502E">
      <w:fldChar w:fldCharType="begin"/>
    </w:r>
    <w:r w:rsidR="0032502E">
      <w:instrText xml:space="preserve"> PAGE   \* MERGEFORMAT </w:instrText>
    </w:r>
    <w:r w:rsidR="0032502E">
      <w:fldChar w:fldCharType="separate"/>
    </w:r>
    <w:r w:rsidR="007950F3">
      <w:rPr>
        <w:noProof/>
      </w:rPr>
      <w:t>3</w:t>
    </w:r>
    <w:r w:rsidR="0032502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ayout w:type="fixed"/>
      <w:tblLook w:val="04A0" w:firstRow="1" w:lastRow="0" w:firstColumn="1" w:lastColumn="0" w:noHBand="0" w:noVBand="1"/>
    </w:tblPr>
    <w:tblGrid>
      <w:gridCol w:w="2094"/>
      <w:gridCol w:w="1968"/>
      <w:gridCol w:w="1968"/>
      <w:gridCol w:w="1968"/>
      <w:gridCol w:w="1969"/>
    </w:tblGrid>
    <w:tr w:rsidR="00EB6D66" w:rsidRPr="00355AA0" w14:paraId="69DB08E6" w14:textId="77777777" w:rsidTr="00AB651B">
      <w:trPr>
        <w:jc w:val="center"/>
      </w:trPr>
      <w:tc>
        <w:tcPr>
          <w:tcW w:w="1050" w:type="pct"/>
          <w:vAlign w:val="bottom"/>
        </w:tcPr>
        <w:p w14:paraId="17AB28B9" w14:textId="77777777" w:rsidR="001C5D1B" w:rsidRPr="00355AA0" w:rsidRDefault="00355AA0" w:rsidP="00355AA0">
          <w:pPr>
            <w:pStyle w:val="Footer"/>
          </w:pPr>
          <w:r w:rsidRPr="00355AA0">
            <w:t>een.ec.europa.eu</w:t>
          </w:r>
        </w:p>
      </w:tc>
      <w:tc>
        <w:tcPr>
          <w:tcW w:w="987" w:type="pct"/>
          <w:vAlign w:val="center"/>
        </w:tcPr>
        <w:p w14:paraId="1C45F6C9" w14:textId="77777777" w:rsidR="001C5D1B" w:rsidRPr="00355AA0" w:rsidRDefault="00AB651B" w:rsidP="00AB651B">
          <w:pPr>
            <w:pStyle w:val="Footer"/>
            <w:jc w:val="center"/>
          </w:pPr>
          <w:r>
            <w:object w:dxaOrig="5174" w:dyaOrig="5504" w14:anchorId="071C7FC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69.75pt">
                <v:imagedata r:id="rId1" o:title=""/>
              </v:shape>
              <o:OLEObject Type="Embed" ProgID="PBrush" ShapeID="_x0000_i1025" DrawAspect="Content" ObjectID="_1674566853" r:id="rId2"/>
            </w:object>
          </w:r>
        </w:p>
      </w:tc>
      <w:tc>
        <w:tcPr>
          <w:tcW w:w="987" w:type="pct"/>
          <w:vAlign w:val="center"/>
        </w:tcPr>
        <w:p w14:paraId="43192BA0" w14:textId="77777777" w:rsidR="001C5D1B" w:rsidRPr="00355AA0" w:rsidRDefault="00414B4C" w:rsidP="00675F86">
          <w:pPr>
            <w:pStyle w:val="Footer"/>
            <w:ind w:left="-93"/>
            <w:jc w:val="left"/>
          </w:pPr>
          <w:r>
            <w:rPr>
              <w:noProof/>
              <w:lang w:val="en-GB" w:eastAsia="en-GB"/>
            </w:rPr>
            <w:drawing>
              <wp:inline distT="0" distB="0" distL="0" distR="0" wp14:anchorId="6B5F229A" wp14:editId="3BBF4CF4">
                <wp:extent cx="1209675" cy="628650"/>
                <wp:effectExtent l="19050" t="0" r="9525" b="0"/>
                <wp:docPr id="2" name="Picture 2" descr="Sigla_C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_CEN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7" w:type="pct"/>
          <w:vAlign w:val="center"/>
        </w:tcPr>
        <w:p w14:paraId="37AB7237" w14:textId="77777777" w:rsidR="001C5D1B" w:rsidRPr="00355AA0" w:rsidRDefault="00414B4C" w:rsidP="00355AA0">
          <w:pPr>
            <w:pStyle w:val="Footer"/>
            <w:jc w:val="center"/>
          </w:pPr>
          <w:r>
            <w:rPr>
              <w:rFonts w:ascii="Arial" w:hAnsi="Arial" w:cs="Arial"/>
              <w:noProof/>
              <w:lang w:val="en-GB" w:eastAsia="en-GB"/>
            </w:rPr>
            <w:drawing>
              <wp:inline distT="0" distB="0" distL="0" distR="0" wp14:anchorId="34F812C5" wp14:editId="2BF4D926">
                <wp:extent cx="866775" cy="914400"/>
                <wp:effectExtent l="19050" t="0" r="9525" b="0"/>
                <wp:docPr id="3" name="Picture 2" descr="EEN Logo_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EN Logo_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8" w:type="pct"/>
          <w:vAlign w:val="center"/>
        </w:tcPr>
        <w:p w14:paraId="474980B2" w14:textId="30F3DB93" w:rsidR="001C5D1B" w:rsidRPr="00355AA0" w:rsidRDefault="00703415" w:rsidP="00355AA0">
          <w:pPr>
            <w:pStyle w:val="Foot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163B732B" wp14:editId="01BDE728">
                <wp:extent cx="1032510" cy="688340"/>
                <wp:effectExtent l="0" t="0" r="0" b="0"/>
                <wp:docPr id="5" name="Picture 5" descr="https://europa.eu/european-union/sites/europaeu/files/docs/body/flag_yellow_high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https://europa.eu/european-union/sites/europaeu/files/docs/body/flag_yellow_high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251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F15066" w14:textId="77777777" w:rsidR="00355AA0" w:rsidRPr="00AB651B" w:rsidRDefault="00355AA0" w:rsidP="00AB651B">
    <w:pPr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87DE9" w14:textId="77777777" w:rsidR="00A4006C" w:rsidRDefault="00A4006C" w:rsidP="00460057">
      <w:pPr>
        <w:spacing w:before="0" w:after="0" w:line="240" w:lineRule="auto"/>
      </w:pPr>
      <w:r>
        <w:separator/>
      </w:r>
    </w:p>
  </w:footnote>
  <w:footnote w:type="continuationSeparator" w:id="0">
    <w:p w14:paraId="5AA3ED61" w14:textId="77777777" w:rsidR="00A4006C" w:rsidRDefault="00A4006C" w:rsidP="004600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EB23A" w14:textId="77777777" w:rsidR="00703415" w:rsidRDefault="007034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2FB96" w14:textId="77777777" w:rsidR="00703415" w:rsidRDefault="007034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CCFEF" w14:textId="77777777" w:rsidR="00460057" w:rsidRDefault="00414B4C" w:rsidP="00B85ED2">
    <w:pPr>
      <w:pStyle w:val="header1"/>
    </w:pPr>
    <w:r>
      <w:rPr>
        <w:b w:val="0"/>
        <w:lang w:val="en-GB" w:eastAsia="en-GB"/>
      </w:rPr>
      <w:drawing>
        <wp:anchor distT="0" distB="0" distL="114300" distR="114300" simplePos="0" relativeHeight="251657728" behindDoc="1" locked="0" layoutInCell="1" allowOverlap="1" wp14:anchorId="287D70D3" wp14:editId="6F5E136F">
          <wp:simplePos x="0" y="0"/>
          <wp:positionH relativeFrom="column">
            <wp:posOffset>-358140</wp:posOffset>
          </wp:positionH>
          <wp:positionV relativeFrom="paragraph">
            <wp:posOffset>-207645</wp:posOffset>
          </wp:positionV>
          <wp:extent cx="6838950" cy="1905000"/>
          <wp:effectExtent l="19050" t="0" r="0" b="0"/>
          <wp:wrapNone/>
          <wp:docPr id="1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EEN_bi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D1FC02" w14:textId="77777777" w:rsidR="00BE7B37" w:rsidRDefault="00BE7B37" w:rsidP="00B85ED2">
    <w:pPr>
      <w:pStyle w:val="header1"/>
    </w:pPr>
  </w:p>
  <w:p w14:paraId="42BDC00E" w14:textId="77777777" w:rsidR="00BE7B37" w:rsidRDefault="00BE7B37" w:rsidP="00B85ED2">
    <w:pPr>
      <w:pStyle w:val="header1"/>
    </w:pPr>
  </w:p>
  <w:p w14:paraId="047D9F26" w14:textId="77777777" w:rsidR="00BE7B37" w:rsidRDefault="00BE7B37" w:rsidP="00B85ED2">
    <w:pPr>
      <w:pStyle w:val="header1"/>
    </w:pPr>
  </w:p>
  <w:p w14:paraId="624F21E9" w14:textId="77777777" w:rsidR="00BE7B37" w:rsidRDefault="00BE7B37" w:rsidP="00B85ED2">
    <w:pPr>
      <w:pStyle w:val="header1"/>
    </w:pPr>
  </w:p>
  <w:p w14:paraId="10D4CED3" w14:textId="77777777" w:rsidR="00BE7B37" w:rsidRDefault="00BE7B37" w:rsidP="00B85ED2">
    <w:pPr>
      <w:pStyle w:val="header1"/>
    </w:pPr>
  </w:p>
  <w:p w14:paraId="4F0F2CB3" w14:textId="77777777" w:rsidR="00BE7B37" w:rsidRDefault="00BE7B37" w:rsidP="00B85ED2">
    <w:pPr>
      <w:pStyle w:val="header1"/>
    </w:pPr>
  </w:p>
  <w:p w14:paraId="1432A3C6" w14:textId="77777777" w:rsidR="00BE7B37" w:rsidRDefault="00BE7B37" w:rsidP="00B85ED2">
    <w:pPr>
      <w:pStyle w:val="header1"/>
    </w:pPr>
  </w:p>
  <w:p w14:paraId="75C1A71D" w14:textId="77777777" w:rsidR="009C5C52" w:rsidRDefault="009C5C52" w:rsidP="00B85ED2">
    <w:pPr>
      <w:pStyle w:val="header1"/>
    </w:pPr>
  </w:p>
  <w:p w14:paraId="2134E89E" w14:textId="77777777" w:rsidR="00BE7B37" w:rsidRPr="00460C2E" w:rsidRDefault="00BE7B37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C84011"/>
    <w:multiLevelType w:val="hybridMultilevel"/>
    <w:tmpl w:val="31BED7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83650"/>
    <w:multiLevelType w:val="hybridMultilevel"/>
    <w:tmpl w:val="344A7760"/>
    <w:lvl w:ilvl="0" w:tplc="421A324E">
      <w:numFmt w:val="bullet"/>
      <w:lvlText w:val="-"/>
      <w:lvlJc w:val="left"/>
      <w:pPr>
        <w:ind w:left="720" w:hanging="360"/>
      </w:pPr>
      <w:rPr>
        <w:rFonts w:ascii="Myriad Pro Light" w:eastAsia="Myriad Pro" w:hAnsi="Myriad Pr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A57DF"/>
    <w:multiLevelType w:val="hybridMultilevel"/>
    <w:tmpl w:val="0D14FB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8683D"/>
    <w:multiLevelType w:val="hybridMultilevel"/>
    <w:tmpl w:val="F4F60C92"/>
    <w:lvl w:ilvl="0" w:tplc="1680836E">
      <w:start w:val="1"/>
      <w:numFmt w:val="bullet"/>
      <w:pStyle w:val="ListParagraph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06E4CA"/>
    <w:multiLevelType w:val="hybridMultilevel"/>
    <w:tmpl w:val="68B732D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9BF"/>
    <w:rsid w:val="00032951"/>
    <w:rsid w:val="00043747"/>
    <w:rsid w:val="00056D47"/>
    <w:rsid w:val="000712FA"/>
    <w:rsid w:val="00076405"/>
    <w:rsid w:val="000942C9"/>
    <w:rsid w:val="00096B6B"/>
    <w:rsid w:val="000A0D39"/>
    <w:rsid w:val="000A29EA"/>
    <w:rsid w:val="000C312F"/>
    <w:rsid w:val="000F054E"/>
    <w:rsid w:val="000F587E"/>
    <w:rsid w:val="001212B6"/>
    <w:rsid w:val="00133F3E"/>
    <w:rsid w:val="001521D4"/>
    <w:rsid w:val="00157F9B"/>
    <w:rsid w:val="0016782F"/>
    <w:rsid w:val="00172281"/>
    <w:rsid w:val="00176351"/>
    <w:rsid w:val="001A0CD3"/>
    <w:rsid w:val="001B2129"/>
    <w:rsid w:val="001B25DF"/>
    <w:rsid w:val="001C2759"/>
    <w:rsid w:val="001C5D1B"/>
    <w:rsid w:val="001E37BE"/>
    <w:rsid w:val="00211F9F"/>
    <w:rsid w:val="00254EEF"/>
    <w:rsid w:val="00257D8C"/>
    <w:rsid w:val="0026483E"/>
    <w:rsid w:val="002917EA"/>
    <w:rsid w:val="0029769A"/>
    <w:rsid w:val="002A161F"/>
    <w:rsid w:val="002B1B4B"/>
    <w:rsid w:val="002B42C3"/>
    <w:rsid w:val="002C50BF"/>
    <w:rsid w:val="002E4E62"/>
    <w:rsid w:val="002F4182"/>
    <w:rsid w:val="0032502E"/>
    <w:rsid w:val="00327E10"/>
    <w:rsid w:val="00331548"/>
    <w:rsid w:val="00334613"/>
    <w:rsid w:val="00345D3D"/>
    <w:rsid w:val="00355AA0"/>
    <w:rsid w:val="003569F5"/>
    <w:rsid w:val="00366F98"/>
    <w:rsid w:val="00371D4A"/>
    <w:rsid w:val="003A4293"/>
    <w:rsid w:val="003C5B10"/>
    <w:rsid w:val="003C5B6F"/>
    <w:rsid w:val="003E517A"/>
    <w:rsid w:val="003F72CC"/>
    <w:rsid w:val="00406D13"/>
    <w:rsid w:val="00414B4C"/>
    <w:rsid w:val="004236A7"/>
    <w:rsid w:val="00431871"/>
    <w:rsid w:val="004417B2"/>
    <w:rsid w:val="00456497"/>
    <w:rsid w:val="00460057"/>
    <w:rsid w:val="00460C2E"/>
    <w:rsid w:val="004674FD"/>
    <w:rsid w:val="00470EA6"/>
    <w:rsid w:val="00495B2F"/>
    <w:rsid w:val="00503193"/>
    <w:rsid w:val="00505C68"/>
    <w:rsid w:val="005159F5"/>
    <w:rsid w:val="00532999"/>
    <w:rsid w:val="00553F4F"/>
    <w:rsid w:val="0056535E"/>
    <w:rsid w:val="00587C25"/>
    <w:rsid w:val="005A5E4F"/>
    <w:rsid w:val="005B3299"/>
    <w:rsid w:val="005D6BFA"/>
    <w:rsid w:val="005F5E0C"/>
    <w:rsid w:val="005F7CDC"/>
    <w:rsid w:val="00602934"/>
    <w:rsid w:val="00615840"/>
    <w:rsid w:val="006426FD"/>
    <w:rsid w:val="006439BF"/>
    <w:rsid w:val="00675F86"/>
    <w:rsid w:val="00682DEE"/>
    <w:rsid w:val="0069573F"/>
    <w:rsid w:val="006A2BAD"/>
    <w:rsid w:val="006A34C2"/>
    <w:rsid w:val="006C3F73"/>
    <w:rsid w:val="006C4CFD"/>
    <w:rsid w:val="006F15F9"/>
    <w:rsid w:val="00703415"/>
    <w:rsid w:val="00713564"/>
    <w:rsid w:val="00720C4F"/>
    <w:rsid w:val="00721881"/>
    <w:rsid w:val="00785BFF"/>
    <w:rsid w:val="00787563"/>
    <w:rsid w:val="007950F3"/>
    <w:rsid w:val="007C5BCF"/>
    <w:rsid w:val="007E2BBC"/>
    <w:rsid w:val="00800312"/>
    <w:rsid w:val="00815623"/>
    <w:rsid w:val="0089052E"/>
    <w:rsid w:val="008A4C25"/>
    <w:rsid w:val="008C04AA"/>
    <w:rsid w:val="00910CAE"/>
    <w:rsid w:val="00926A81"/>
    <w:rsid w:val="00926FD1"/>
    <w:rsid w:val="0094275A"/>
    <w:rsid w:val="009621CA"/>
    <w:rsid w:val="00964157"/>
    <w:rsid w:val="009674C3"/>
    <w:rsid w:val="00974762"/>
    <w:rsid w:val="00995039"/>
    <w:rsid w:val="009979FA"/>
    <w:rsid w:val="009C5C52"/>
    <w:rsid w:val="009D4197"/>
    <w:rsid w:val="00A2755A"/>
    <w:rsid w:val="00A4006C"/>
    <w:rsid w:val="00A45861"/>
    <w:rsid w:val="00A650EC"/>
    <w:rsid w:val="00A77494"/>
    <w:rsid w:val="00A83760"/>
    <w:rsid w:val="00A83B86"/>
    <w:rsid w:val="00A90025"/>
    <w:rsid w:val="00AB26F2"/>
    <w:rsid w:val="00AB4A99"/>
    <w:rsid w:val="00AB651B"/>
    <w:rsid w:val="00AC4926"/>
    <w:rsid w:val="00AD537D"/>
    <w:rsid w:val="00AE164C"/>
    <w:rsid w:val="00B10D2B"/>
    <w:rsid w:val="00B20736"/>
    <w:rsid w:val="00B478BF"/>
    <w:rsid w:val="00B6737F"/>
    <w:rsid w:val="00B7540D"/>
    <w:rsid w:val="00B75B67"/>
    <w:rsid w:val="00B81E46"/>
    <w:rsid w:val="00B85ED2"/>
    <w:rsid w:val="00B97B4C"/>
    <w:rsid w:val="00BB1604"/>
    <w:rsid w:val="00BE7B37"/>
    <w:rsid w:val="00BF59B0"/>
    <w:rsid w:val="00C21051"/>
    <w:rsid w:val="00C70CFA"/>
    <w:rsid w:val="00C81768"/>
    <w:rsid w:val="00C9029E"/>
    <w:rsid w:val="00C9144C"/>
    <w:rsid w:val="00C96D76"/>
    <w:rsid w:val="00CB00EF"/>
    <w:rsid w:val="00CB1DDE"/>
    <w:rsid w:val="00D078F5"/>
    <w:rsid w:val="00D1722A"/>
    <w:rsid w:val="00D2027F"/>
    <w:rsid w:val="00D32CF4"/>
    <w:rsid w:val="00D369F1"/>
    <w:rsid w:val="00D77594"/>
    <w:rsid w:val="00DA0EC5"/>
    <w:rsid w:val="00DC598F"/>
    <w:rsid w:val="00DF1F1C"/>
    <w:rsid w:val="00E460D4"/>
    <w:rsid w:val="00EB6D66"/>
    <w:rsid w:val="00ED2E98"/>
    <w:rsid w:val="00EE7EE6"/>
    <w:rsid w:val="00F5014C"/>
    <w:rsid w:val="00F76A5A"/>
    <w:rsid w:val="00F82507"/>
    <w:rsid w:val="00F917E4"/>
    <w:rsid w:val="00FB0217"/>
    <w:rsid w:val="00FE108D"/>
    <w:rsid w:val="00FF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."/>
  <w:listSeparator w:val=","/>
  <w14:docId w14:val="0FD92589"/>
  <w15:docId w15:val="{13DEE45F-D0DB-4A60-80E8-BF1AB596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="Myriad Pro" w:hAnsi="Myriad Pr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1D4"/>
    <w:pPr>
      <w:spacing w:before="120" w:after="240" w:line="276" w:lineRule="auto"/>
      <w:jc w:val="both"/>
    </w:pPr>
    <w:rPr>
      <w:rFonts w:ascii="Myriad Pro Light" w:hAnsi="Myriad Pro Light"/>
      <w:sz w:val="22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="Times New Roman" w:hAnsi="HelveticaNeueLT Std Blk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qFormat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="Times New Roman" w:hAnsi="HelveticaNeueLT Std Blk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qFormat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="Times New Roman" w:hAnsi="HelveticaNeueLT Std Blk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qFormat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="Times New Roman" w:hAnsi="HelveticaNeueLT Std Blk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="Times New Roman" w:hAnsi="HelveticaNeueLT Std Blk" w:cs="Times New Roman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="Times New Roman" w:hAnsi="HelveticaNeueLT Std Blk" w:cs="Times New Roman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="Times New Roman" w:hAnsi="HelveticaNeueLT Std Blk" w:cs="Times New Roman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="Times New Roman" w:hAnsi="HelveticaNeueLT Std Blk" w:cs="Times New Roman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31871"/>
    <w:pPr>
      <w:spacing w:after="300" w:line="240" w:lineRule="auto"/>
      <w:contextualSpacing/>
    </w:pPr>
    <w:rPr>
      <w:rFonts w:ascii="Blogger Sans" w:hAnsi="Blogger Sans"/>
      <w:b w:val="0"/>
      <w:color w:val="00587C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31871"/>
    <w:rPr>
      <w:rFonts w:ascii="Blogger Sans" w:eastAsia="Times New Roman" w:hAnsi="Blogger Sans" w:cs="Times New Roman"/>
      <w:bCs/>
      <w:color w:val="00587C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="Times New Roman"/>
      <w:iCs/>
      <w:color w:val="00587C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="Times New Roman" w:cs="Times New Roman"/>
      <w:iCs/>
      <w:color w:val="00587C"/>
      <w:spacing w:val="15"/>
      <w:sz w:val="28"/>
      <w:szCs w:val="28"/>
      <w:lang w:val="ca-ES"/>
    </w:rPr>
  </w:style>
  <w:style w:type="paragraph" w:styleId="NoSpacing">
    <w:name w:val="No Spacing"/>
    <w:uiPriority w:val="1"/>
    <w:qFormat/>
    <w:rsid w:val="00505C68"/>
    <w:pPr>
      <w:spacing w:before="120"/>
      <w:jc w:val="both"/>
    </w:pPr>
    <w:rPr>
      <w:rFonts w:ascii="HelveticaNeueLT Std Lt" w:hAnsi="HelveticaNeueLT Std Lt"/>
      <w:color w:val="005284"/>
      <w:sz w:val="22"/>
      <w:szCs w:val="22"/>
      <w:lang w:val="ca-ES"/>
    </w:rPr>
  </w:style>
  <w:style w:type="paragraph" w:customStyle="1" w:styleId="ListParagraph1">
    <w:name w:val="List Paragraph1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customStyle="1" w:styleId="SubtleEmphasis1">
    <w:name w:val="Subtle Emphasis1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/>
      <w:sz w:val="28"/>
      <w:bdr w:val="none" w:sz="0" w:space="0" w:color="auto"/>
    </w:rPr>
  </w:style>
  <w:style w:type="paragraph" w:customStyle="1" w:styleId="TOCHeading1">
    <w:name w:val="TOC Heading1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="Blogger Sans" w:hAnsi="Blogger Sans"/>
      <w:b w:val="0"/>
      <w:caps/>
      <w:color w:val="00587C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qFormat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F3E"/>
    <w:pPr>
      <w:pBdr>
        <w:bottom w:val="single" w:sz="4" w:space="4" w:color="006BA6"/>
      </w:pBdr>
      <w:spacing w:before="200" w:after="280"/>
      <w:ind w:left="936" w:right="936"/>
    </w:pPr>
    <w:rPr>
      <w:b/>
      <w:bCs/>
      <w:i/>
      <w:iCs/>
      <w:color w:val="006B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before="0" w:after="0" w:line="240" w:lineRule="auto"/>
    </w:pPr>
    <w:rPr>
      <w:rFonts w:cs="Myriad Pro"/>
      <w:color w:val="00587C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3747"/>
    <w:pPr>
      <w:framePr w:hSpace="170" w:wrap="around" w:vAnchor="text" w:hAnchor="text" w:y="1"/>
    </w:pPr>
    <w:rPr>
      <w:rFonts w:ascii="Times New Roman" w:hAnsi="Times New Roman"/>
      <w:i/>
      <w:iCs/>
      <w:color w:val="00587C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043747"/>
    <w:rPr>
      <w:rFonts w:ascii="Times New Roman" w:hAnsi="Times New Roman"/>
      <w:i/>
      <w:iCs/>
      <w:color w:val="00587C"/>
      <w:sz w:val="28"/>
      <w:szCs w:val="28"/>
      <w:lang w:val="ca-ES"/>
    </w:rPr>
  </w:style>
  <w:style w:type="character" w:customStyle="1" w:styleId="SubtleReference1">
    <w:name w:val="Subtle Reference1"/>
    <w:aliases w:val="References"/>
    <w:basedOn w:val="DefaultParagraphFont"/>
    <w:uiPriority w:val="31"/>
    <w:qFormat/>
    <w:rsid w:val="00371D4A"/>
    <w:rPr>
      <w:smallCaps/>
      <w:color w:val="005284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/>
      <w:b/>
      <w:noProof/>
      <w:color w:val="FFFFFF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qFormat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qFormat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</w:pPr>
    <w:rPr>
      <w:rFonts w:ascii="Blogger Sans" w:hAnsi="Blogger Sans" w:cs="Blogger Sans"/>
      <w:color w:val="000000"/>
      <w:sz w:val="24"/>
      <w:szCs w:val="24"/>
      <w:lang w:val="es-ES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26483E"/>
    <w:rPr>
      <w:color w:val="00587C"/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="Times New Roman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26483E"/>
    <w:rPr>
      <w:color w:val="00587C"/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5A5E4F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5A5E4F"/>
    <w:rPr>
      <w:rFonts w:eastAsia="Times New Roman" w:cs="Times New Roman"/>
      <w:b/>
      <w:iCs/>
      <w:color w:val="00587C"/>
      <w:spacing w:val="15"/>
      <w:sz w:val="28"/>
      <w:szCs w:val="28"/>
      <w:lang w:val="ca-ES"/>
    </w:rPr>
  </w:style>
  <w:style w:type="character" w:customStyle="1" w:styleId="A7">
    <w:name w:val="A7"/>
    <w:uiPriority w:val="99"/>
    <w:rsid w:val="00331548"/>
    <w:rPr>
      <w:rFonts w:cs="Myriad Pro Light"/>
      <w:color w:val="000000"/>
      <w:sz w:val="16"/>
      <w:szCs w:val="16"/>
    </w:rPr>
  </w:style>
  <w:style w:type="character" w:customStyle="1" w:styleId="A4">
    <w:name w:val="A4"/>
    <w:uiPriority w:val="99"/>
    <w:rsid w:val="00331548"/>
    <w:rPr>
      <w:rFonts w:cs="Myriad Pro Light"/>
      <w:color w:val="000000"/>
      <w:sz w:val="20"/>
      <w:szCs w:val="20"/>
    </w:rPr>
  </w:style>
  <w:style w:type="paragraph" w:customStyle="1" w:styleId="TitleSuccess">
    <w:name w:val="Title Success"/>
    <w:basedOn w:val="Title"/>
    <w:link w:val="TitleSuccessCar"/>
    <w:qFormat/>
    <w:rsid w:val="001521D4"/>
    <w:pPr>
      <w:spacing w:before="240"/>
    </w:pPr>
    <w:rPr>
      <w:color w:val="006BA6"/>
    </w:rPr>
  </w:style>
  <w:style w:type="paragraph" w:customStyle="1" w:styleId="SubtitleSuccess">
    <w:name w:val="Subtitle Success"/>
    <w:basedOn w:val="Title"/>
    <w:link w:val="SubtitleSuccessCar"/>
    <w:qFormat/>
    <w:rsid w:val="00431871"/>
    <w:rPr>
      <w:rFonts w:ascii="Myriad Pro" w:hAnsi="Myriad Pro"/>
      <w:sz w:val="52"/>
      <w:szCs w:val="52"/>
    </w:rPr>
  </w:style>
  <w:style w:type="character" w:customStyle="1" w:styleId="TitleSuccessCar">
    <w:name w:val="Title Success Car"/>
    <w:basedOn w:val="TitleChar"/>
    <w:link w:val="TitleSuccess"/>
    <w:rsid w:val="001521D4"/>
    <w:rPr>
      <w:rFonts w:ascii="Blogger Sans" w:eastAsia="Times New Roman" w:hAnsi="Blogger Sans" w:cs="Times New Roman"/>
      <w:bCs/>
      <w:color w:val="006BA6"/>
      <w:spacing w:val="5"/>
      <w:kern w:val="28"/>
      <w:sz w:val="72"/>
      <w:szCs w:val="72"/>
      <w:lang w:val="ca-ES"/>
    </w:rPr>
  </w:style>
  <w:style w:type="paragraph" w:customStyle="1" w:styleId="Normalblue">
    <w:name w:val="Normal blue"/>
    <w:basedOn w:val="Normal"/>
    <w:link w:val="NormalblueCar"/>
    <w:qFormat/>
    <w:rsid w:val="00032951"/>
    <w:rPr>
      <w:color w:val="00587C"/>
      <w:lang w:val="es-ES"/>
    </w:rPr>
  </w:style>
  <w:style w:type="character" w:customStyle="1" w:styleId="SubtitleSuccessCar">
    <w:name w:val="Subtitle Success Car"/>
    <w:basedOn w:val="TitleChar"/>
    <w:link w:val="SubtitleSuccess"/>
    <w:rsid w:val="00431871"/>
    <w:rPr>
      <w:rFonts w:ascii="Blogger Sans" w:eastAsia="Times New Roman" w:hAnsi="Blogger Sans" w:cs="Times New Roman"/>
      <w:bCs/>
      <w:color w:val="00587C"/>
      <w:spacing w:val="5"/>
      <w:kern w:val="28"/>
      <w:sz w:val="52"/>
      <w:szCs w:val="52"/>
      <w:lang w:val="ca-ES"/>
    </w:rPr>
  </w:style>
  <w:style w:type="character" w:customStyle="1" w:styleId="NormalblueCar">
    <w:name w:val="Normal blue Car"/>
    <w:basedOn w:val="DefaultParagraphFont"/>
    <w:link w:val="Normalblue"/>
    <w:rsid w:val="00032951"/>
    <w:rPr>
      <w:color w:val="00587C"/>
      <w:szCs w:val="28"/>
    </w:rPr>
  </w:style>
  <w:style w:type="table" w:styleId="TableGrid">
    <w:name w:val="Table Grid"/>
    <w:basedOn w:val="TableNormal"/>
    <w:uiPriority w:val="59"/>
    <w:rsid w:val="001C5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0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cuta\Desktop\Company%20visit_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Company visit_2018.dotx</Template>
  <TotalTime>6</TotalTime>
  <Pages>3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Matchmaking Event</vt:lpstr>
    </vt:vector>
  </TitlesOfParts>
  <Company>Microsoft Corporation</Company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Ancuta</dc:creator>
  <cp:lastModifiedBy>Cristina</cp:lastModifiedBy>
  <cp:revision>6</cp:revision>
  <cp:lastPrinted>2016-09-29T08:36:00Z</cp:lastPrinted>
  <dcterms:created xsi:type="dcterms:W3CDTF">2020-02-05T11:03:00Z</dcterms:created>
  <dcterms:modified xsi:type="dcterms:W3CDTF">2021-02-11T16:41:00Z</dcterms:modified>
</cp:coreProperties>
</file>