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69A" w:rsidRPr="00471A85" w:rsidRDefault="00501456" w:rsidP="00962AA4">
      <w:pPr>
        <w:pStyle w:val="TitleSuccess"/>
        <w:tabs>
          <w:tab w:val="center" w:pos="4875"/>
        </w:tabs>
        <w:spacing w:before="0" w:after="0" w:line="360" w:lineRule="auto"/>
        <w:jc w:val="center"/>
        <w:rPr>
          <w:rFonts w:ascii="Myriad Pro Light" w:hAnsi="Myriad Pro Light"/>
          <w:sz w:val="60"/>
          <w:szCs w:val="60"/>
          <w:lang w:val="ro-RO"/>
        </w:rPr>
      </w:pPr>
      <w:r w:rsidRPr="00471A85">
        <w:rPr>
          <w:rFonts w:ascii="Myriad Pro Light" w:hAnsi="Myriad Pro Light"/>
          <w:sz w:val="60"/>
          <w:szCs w:val="60"/>
          <w:lang w:val="ro-RO"/>
        </w:rPr>
        <w:t xml:space="preserve">Formular de Înregistrare </w:t>
      </w:r>
      <w:r w:rsidR="007E55E4" w:rsidRPr="00471A85">
        <w:rPr>
          <w:rFonts w:ascii="Myriad Pro Light" w:hAnsi="Myriad Pro Light"/>
          <w:sz w:val="60"/>
          <w:szCs w:val="60"/>
          <w:lang w:val="ro-RO"/>
        </w:rPr>
        <w:t>W</w:t>
      </w:r>
      <w:r w:rsidR="004013F5" w:rsidRPr="00471A85">
        <w:rPr>
          <w:rFonts w:ascii="Myriad Pro Light" w:hAnsi="Myriad Pro Light"/>
          <w:sz w:val="60"/>
          <w:szCs w:val="60"/>
          <w:lang w:val="ro-RO"/>
        </w:rPr>
        <w:t>orkshop</w:t>
      </w:r>
    </w:p>
    <w:p w:rsidR="00F9043D" w:rsidRPr="00482556" w:rsidRDefault="00962AA4" w:rsidP="00482556">
      <w:pPr>
        <w:pStyle w:val="SubtitleSuccess"/>
        <w:spacing w:before="0" w:after="0" w:line="312" w:lineRule="auto"/>
        <w:jc w:val="center"/>
        <w:rPr>
          <w:rFonts w:ascii="Myriad Pro Light" w:hAnsi="Myriad Pro Light"/>
          <w:b/>
          <w:sz w:val="40"/>
          <w:szCs w:val="40"/>
          <w:lang w:val="ro-RO"/>
        </w:rPr>
      </w:pPr>
      <w:r w:rsidRPr="00482556">
        <w:rPr>
          <w:rFonts w:ascii="Myriad Pro Light" w:hAnsi="Myriad Pro Light"/>
          <w:b/>
          <w:sz w:val="40"/>
          <w:szCs w:val="40"/>
          <w:lang w:val="ro-RO"/>
        </w:rPr>
        <w:t>Locuri de muncă sănătoase pentru toate vârstele</w:t>
      </w:r>
      <w:r w:rsidR="00F9043D" w:rsidRPr="00482556">
        <w:rPr>
          <w:rFonts w:ascii="Myriad Pro Light" w:hAnsi="Myriad Pro Light"/>
          <w:b/>
          <w:sz w:val="40"/>
          <w:szCs w:val="40"/>
          <w:lang w:val="ro-RO"/>
        </w:rPr>
        <w:t xml:space="preserve">  </w:t>
      </w:r>
    </w:p>
    <w:p w:rsidR="00962AA4" w:rsidRPr="00482556" w:rsidRDefault="00482556" w:rsidP="00482556">
      <w:pPr>
        <w:pStyle w:val="SubtitleSuccess"/>
        <w:spacing w:before="0" w:after="0" w:line="312" w:lineRule="auto"/>
        <w:jc w:val="center"/>
        <w:rPr>
          <w:rFonts w:ascii="Myriad Pro Light" w:hAnsi="Myriad Pro Light"/>
          <w:b/>
          <w:sz w:val="24"/>
          <w:szCs w:val="24"/>
          <w:lang w:val="ro-RO"/>
        </w:rPr>
      </w:pPr>
      <w:r w:rsidRPr="00482556">
        <w:rPr>
          <w:rFonts w:ascii="Myriad Pro Light" w:hAnsi="Myriad Pro Light" w:cs="Arial"/>
          <w:sz w:val="24"/>
          <w:szCs w:val="24"/>
          <w:lang w:val="ro-RO" w:eastAsia="ro-RO"/>
        </w:rPr>
        <w:t xml:space="preserve"> - </w:t>
      </w:r>
      <w:r w:rsidR="00F9043D" w:rsidRPr="00482556">
        <w:rPr>
          <w:rFonts w:ascii="Myriad Pro Light" w:hAnsi="Myriad Pro Light" w:cs="Arial"/>
          <w:sz w:val="24"/>
          <w:szCs w:val="24"/>
          <w:lang w:val="ro-RO" w:eastAsia="ro-RO"/>
        </w:rPr>
        <w:t>Campania 2016-2017 a Agenţiei Europene pentru Sănătate şi Securitate în Muncă  EU-OSHA</w:t>
      </w:r>
      <w:r w:rsidRPr="00482556">
        <w:rPr>
          <w:rFonts w:ascii="Myriad Pro Light" w:hAnsi="Myriad Pro Light" w:cs="Arial"/>
          <w:sz w:val="24"/>
          <w:szCs w:val="24"/>
          <w:lang w:val="ro-RO" w:eastAsia="ro-RO"/>
        </w:rPr>
        <w:t xml:space="preserve"> - </w:t>
      </w:r>
      <w:r w:rsidR="00F9043D" w:rsidRPr="00482556">
        <w:rPr>
          <w:rFonts w:ascii="Myriad Pro Light" w:hAnsi="Myriad Pro Light" w:cs="Arial"/>
          <w:sz w:val="24"/>
          <w:szCs w:val="24"/>
          <w:lang w:val="ro-RO" w:eastAsia="ro-RO"/>
        </w:rPr>
        <w:t xml:space="preserve"> </w:t>
      </w:r>
    </w:p>
    <w:p w:rsidR="00336600" w:rsidRPr="00482556" w:rsidRDefault="00336600" w:rsidP="00336600">
      <w:pPr>
        <w:spacing w:before="0" w:after="0" w:line="240" w:lineRule="auto"/>
        <w:jc w:val="left"/>
        <w:rPr>
          <w:rFonts w:eastAsia="Times New Roman" w:cs="Arial"/>
          <w:b/>
          <w:color w:val="000000"/>
          <w:szCs w:val="22"/>
          <w:lang w:val="ro-RO"/>
        </w:rPr>
      </w:pPr>
    </w:p>
    <w:p w:rsidR="00962AA4" w:rsidRPr="00482556" w:rsidRDefault="00336600" w:rsidP="00482556">
      <w:pPr>
        <w:spacing w:before="0" w:after="0" w:line="312" w:lineRule="auto"/>
        <w:jc w:val="left"/>
        <w:rPr>
          <w:rFonts w:eastAsia="Times New Roman" w:cs="Arial"/>
          <w:b/>
          <w:color w:val="000000"/>
          <w:szCs w:val="22"/>
          <w:lang w:val="ro-RO"/>
        </w:rPr>
      </w:pPr>
      <w:r w:rsidRPr="00482556">
        <w:rPr>
          <w:rFonts w:eastAsia="Times New Roman" w:cs="Arial"/>
          <w:b/>
          <w:color w:val="000000"/>
          <w:szCs w:val="22"/>
          <w:lang w:val="ro-RO"/>
        </w:rPr>
        <w:t>Data: 26 octombrie 2016</w:t>
      </w:r>
    </w:p>
    <w:p w:rsidR="00336600" w:rsidRDefault="00336600" w:rsidP="00482556">
      <w:pPr>
        <w:spacing w:before="0" w:after="0" w:line="312" w:lineRule="auto"/>
        <w:jc w:val="left"/>
        <w:rPr>
          <w:rFonts w:cs="Arial"/>
          <w:szCs w:val="22"/>
          <w:shd w:val="clear" w:color="auto" w:fill="FFFFFF"/>
          <w:lang w:val="ro-RO"/>
        </w:rPr>
      </w:pPr>
      <w:r w:rsidRPr="00482556">
        <w:rPr>
          <w:rFonts w:eastAsia="Times New Roman" w:cs="Arial"/>
          <w:b/>
          <w:color w:val="000000"/>
          <w:szCs w:val="22"/>
          <w:lang w:val="ro-RO"/>
        </w:rPr>
        <w:t xml:space="preserve">Locul: </w:t>
      </w:r>
      <w:r w:rsidRPr="00482556">
        <w:rPr>
          <w:rFonts w:eastAsia="Times New Roman" w:cs="Arial"/>
          <w:szCs w:val="22"/>
          <w:lang w:val="ro-RO" w:eastAsia="ro-RO"/>
        </w:rPr>
        <w:t xml:space="preserve">Sala de Conferinţe din cadrul CCI Braşov, </w:t>
      </w:r>
      <w:proofErr w:type="spellStart"/>
      <w:r w:rsidRPr="00482556">
        <w:rPr>
          <w:rFonts w:cs="Arial"/>
          <w:szCs w:val="22"/>
          <w:shd w:val="clear" w:color="auto" w:fill="FFFFFF"/>
          <w:lang w:val="ro-RO"/>
        </w:rPr>
        <w:t>Bld</w:t>
      </w:r>
      <w:proofErr w:type="spellEnd"/>
      <w:r w:rsidRPr="00482556">
        <w:rPr>
          <w:rFonts w:cs="Arial"/>
          <w:szCs w:val="22"/>
          <w:shd w:val="clear" w:color="auto" w:fill="FFFFFF"/>
          <w:lang w:val="ro-RO"/>
        </w:rPr>
        <w:t>. Mihail Kogălniceanu, nr. 18-20, Braşov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67"/>
      </w:tblGrid>
      <w:tr w:rsidR="007F30C3" w:rsidRPr="006B7EF1" w:rsidTr="0030134F">
        <w:trPr>
          <w:trHeight w:val="1821"/>
          <w:jc w:val="center"/>
        </w:trPr>
        <w:tc>
          <w:tcPr>
            <w:tcW w:w="5000" w:type="pct"/>
          </w:tcPr>
          <w:p w:rsidR="00501456" w:rsidRDefault="00501456" w:rsidP="00501456">
            <w:pPr>
              <w:spacing w:before="0"/>
              <w:rPr>
                <w:rFonts w:ascii="Myriad Pro" w:eastAsia="Times New Roman" w:hAnsi="Myriad Pro" w:cs="Arial"/>
                <w:szCs w:val="22"/>
                <w:lang w:val="ro-RO" w:eastAsia="ro-RO"/>
              </w:rPr>
            </w:pPr>
          </w:p>
          <w:p w:rsidR="007F30C3" w:rsidRPr="00501456" w:rsidRDefault="007F30C3" w:rsidP="00501456">
            <w:pPr>
              <w:spacing w:before="0"/>
              <w:rPr>
                <w:rFonts w:ascii="Myriad Pro" w:eastAsia="Times New Roman" w:hAnsi="Myriad Pro" w:cs="Arial"/>
                <w:szCs w:val="22"/>
                <w:lang w:val="ro-RO" w:eastAsia="ro-RO"/>
              </w:rPr>
            </w:pP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Firma/ Instituţia _______________________________________________________</w:t>
            </w:r>
            <w:r w:rsid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_________________</w:t>
            </w: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__</w:t>
            </w:r>
          </w:p>
          <w:p w:rsidR="007F30C3" w:rsidRPr="00501456" w:rsidRDefault="007F30C3" w:rsidP="00501456">
            <w:pPr>
              <w:spacing w:before="0"/>
              <w:rPr>
                <w:rFonts w:ascii="Myriad Pro" w:eastAsia="Times New Roman" w:hAnsi="Myriad Pro" w:cs="Arial"/>
                <w:szCs w:val="22"/>
                <w:lang w:val="ro-RO" w:eastAsia="ro-RO"/>
              </w:rPr>
            </w:pP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Adresa:_____________________________________________________________</w:t>
            </w:r>
            <w:r w:rsid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_________________</w:t>
            </w: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___</w:t>
            </w:r>
          </w:p>
          <w:p w:rsidR="007F30C3" w:rsidRPr="00501456" w:rsidRDefault="007F30C3" w:rsidP="00501456">
            <w:pPr>
              <w:spacing w:before="0"/>
              <w:rPr>
                <w:rFonts w:ascii="Myriad Pro" w:eastAsia="Times New Roman" w:hAnsi="Myriad Pro" w:cs="Arial"/>
                <w:szCs w:val="22"/>
                <w:lang w:val="ro-RO" w:eastAsia="ro-RO"/>
              </w:rPr>
            </w:pP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Telefon_______________</w:t>
            </w:r>
            <w:r w:rsid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____</w:t>
            </w: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 xml:space="preserve"> Fax ______________ </w:t>
            </w:r>
            <w:r w:rsid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____</w:t>
            </w: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e-mail _________________________</w:t>
            </w:r>
            <w:r w:rsid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_________</w:t>
            </w:r>
          </w:p>
          <w:p w:rsidR="007F30C3" w:rsidRPr="00501456" w:rsidRDefault="007F30C3" w:rsidP="00501456">
            <w:pPr>
              <w:spacing w:before="0"/>
              <w:rPr>
                <w:rFonts w:ascii="Myriad Pro" w:eastAsia="Times New Roman" w:hAnsi="Myriad Pro" w:cs="Arial"/>
                <w:szCs w:val="22"/>
                <w:lang w:val="ro-RO" w:eastAsia="ro-RO"/>
              </w:rPr>
            </w:pP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Obiect de activitate</w:t>
            </w:r>
            <w:r w:rsid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 xml:space="preserve"> _______________</w:t>
            </w: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_______________________________________________________ ______________________________________________________________________</w:t>
            </w:r>
            <w:r w:rsid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_____________</w:t>
            </w:r>
          </w:p>
          <w:p w:rsidR="007F30C3" w:rsidRPr="00501456" w:rsidRDefault="007F30C3" w:rsidP="00501456">
            <w:pPr>
              <w:spacing w:before="0"/>
              <w:rPr>
                <w:rFonts w:ascii="Myriad Pro" w:eastAsia="Times New Roman" w:hAnsi="Myriad Pro" w:cs="Arial"/>
                <w:szCs w:val="22"/>
                <w:lang w:val="ro-RO" w:eastAsia="ro-RO"/>
              </w:rPr>
            </w:pPr>
          </w:p>
          <w:p w:rsidR="007F30C3" w:rsidRPr="00501456" w:rsidRDefault="007F30C3" w:rsidP="00501456">
            <w:pPr>
              <w:spacing w:before="0"/>
              <w:rPr>
                <w:rFonts w:ascii="Myriad Pro" w:eastAsia="Times New Roman" w:hAnsi="Myriad Pro" w:cs="Arial"/>
                <w:szCs w:val="22"/>
                <w:lang w:val="ro-RO" w:eastAsia="ro-RO"/>
              </w:rPr>
            </w:pP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Confirmăm participarea la eveniment a Dnei/Dlui.:</w:t>
            </w:r>
          </w:p>
          <w:p w:rsidR="007F30C3" w:rsidRPr="00501456" w:rsidRDefault="007F30C3" w:rsidP="00501456">
            <w:pPr>
              <w:spacing w:before="0"/>
              <w:rPr>
                <w:rFonts w:ascii="Myriad Pro" w:eastAsia="Times New Roman" w:hAnsi="Myriad Pro" w:cs="Arial"/>
                <w:szCs w:val="22"/>
                <w:lang w:val="ro-RO" w:eastAsia="ro-RO"/>
              </w:rPr>
            </w:pP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1.__________________________________________________________________</w:t>
            </w:r>
            <w:r w:rsidR="00501456"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 xml:space="preserve"> ____________________</w:t>
            </w:r>
          </w:p>
          <w:p w:rsidR="007F30C3" w:rsidRPr="00501456" w:rsidRDefault="007F30C3" w:rsidP="00501456">
            <w:pPr>
              <w:spacing w:before="0"/>
              <w:rPr>
                <w:rFonts w:ascii="Myriad Pro" w:eastAsia="Times New Roman" w:hAnsi="Myriad Pro" w:cs="Arial"/>
                <w:szCs w:val="22"/>
                <w:lang w:val="ro-RO" w:eastAsia="ro-RO"/>
              </w:rPr>
            </w:pPr>
            <w:r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>2.__________________________________________________________________</w:t>
            </w:r>
            <w:r w:rsidR="00501456" w:rsidRPr="00501456">
              <w:rPr>
                <w:rFonts w:ascii="Myriad Pro" w:eastAsia="Times New Roman" w:hAnsi="Myriad Pro" w:cs="Arial"/>
                <w:szCs w:val="22"/>
                <w:lang w:val="ro-RO" w:eastAsia="ro-RO"/>
              </w:rPr>
              <w:t xml:space="preserve"> ____________________</w:t>
            </w:r>
          </w:p>
          <w:p w:rsidR="007F30C3" w:rsidRPr="006B7EF1" w:rsidRDefault="007F30C3" w:rsidP="0030134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</w:p>
        </w:tc>
      </w:tr>
    </w:tbl>
    <w:p w:rsidR="00471A85" w:rsidRDefault="00471A85" w:rsidP="00471A85">
      <w:pPr>
        <w:tabs>
          <w:tab w:val="left" w:pos="2280"/>
        </w:tabs>
        <w:spacing w:after="0" w:line="240" w:lineRule="auto"/>
        <w:jc w:val="center"/>
        <w:rPr>
          <w:rFonts w:cs="Arial"/>
          <w:b/>
          <w:szCs w:val="22"/>
          <w:lang w:val="ro-RO"/>
        </w:rPr>
      </w:pPr>
    </w:p>
    <w:p w:rsidR="00962AA4" w:rsidRPr="00471A85" w:rsidRDefault="00471A85" w:rsidP="00471A85">
      <w:pPr>
        <w:tabs>
          <w:tab w:val="left" w:pos="2280"/>
        </w:tabs>
        <w:spacing w:after="0" w:line="240" w:lineRule="auto"/>
        <w:jc w:val="center"/>
        <w:rPr>
          <w:szCs w:val="22"/>
          <w:lang w:val="ro-RO"/>
        </w:rPr>
      </w:pPr>
      <w:r w:rsidRPr="00336600">
        <w:rPr>
          <w:rFonts w:cs="Arial"/>
          <w:b/>
          <w:szCs w:val="22"/>
          <w:lang w:val="ro-RO"/>
        </w:rPr>
        <w:t>NU SE PERCEPE TAXĂ DE PARTICIPARE !</w:t>
      </w:r>
    </w:p>
    <w:sectPr w:rsidR="00962AA4" w:rsidRPr="00471A85" w:rsidSect="00B56BB8">
      <w:footerReference w:type="default" r:id="rId7"/>
      <w:headerReference w:type="first" r:id="rId8"/>
      <w:footerReference w:type="first" r:id="rId9"/>
      <w:pgSz w:w="11906" w:h="16838"/>
      <w:pgMar w:top="1673" w:right="1021" w:bottom="1701" w:left="1134" w:header="709" w:footer="53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C89" w:rsidRDefault="00A75C89" w:rsidP="00460057">
      <w:pPr>
        <w:spacing w:before="0" w:after="0" w:line="240" w:lineRule="auto"/>
      </w:pPr>
      <w:r>
        <w:separator/>
      </w:r>
    </w:p>
  </w:endnote>
  <w:endnote w:type="continuationSeparator" w:id="0">
    <w:p w:rsidR="00A75C89" w:rsidRDefault="00A75C89" w:rsidP="004600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057" w:rsidRDefault="00460057" w:rsidP="00B85ED2">
    <w:pPr>
      <w:pStyle w:val="Footer"/>
    </w:pPr>
  </w:p>
  <w:p w:rsidR="00DF1F1C" w:rsidRPr="002A161F" w:rsidRDefault="00BE7B37" w:rsidP="00BE7B37">
    <w:pPr>
      <w:pStyle w:val="Footer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>
      <w:tab/>
    </w:r>
    <w:r>
      <w:tab/>
    </w:r>
    <w:r>
      <w:tab/>
    </w:r>
    <w:r w:rsidRPr="002A161F">
      <w:t xml:space="preserve">Page </w:t>
    </w:r>
    <w:fldSimple w:instr=" PAGE   \* MERGEFORMAT ">
      <w:r w:rsidR="00471A85"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Look w:val="04A0"/>
    </w:tblPr>
    <w:tblGrid>
      <w:gridCol w:w="2073"/>
      <w:gridCol w:w="1950"/>
      <w:gridCol w:w="2046"/>
      <w:gridCol w:w="1948"/>
      <w:gridCol w:w="1950"/>
    </w:tblGrid>
    <w:tr w:rsidR="00E858FA" w:rsidRPr="00355AA0" w:rsidTr="00E858FA">
      <w:trPr>
        <w:jc w:val="center"/>
      </w:trPr>
      <w:tc>
        <w:tcPr>
          <w:tcW w:w="1050" w:type="pct"/>
          <w:vAlign w:val="bottom"/>
        </w:tcPr>
        <w:p w:rsidR="00E858FA" w:rsidRPr="00355AA0" w:rsidRDefault="00E858FA" w:rsidP="00355AA0">
          <w:pPr>
            <w:pStyle w:val="Footer"/>
          </w:pPr>
          <w:r w:rsidRPr="00355AA0">
            <w:t>een.ec.europa.eu</w:t>
          </w:r>
        </w:p>
      </w:tc>
      <w:tc>
        <w:tcPr>
          <w:tcW w:w="988" w:type="pct"/>
        </w:tcPr>
        <w:p w:rsidR="00E858FA" w:rsidRPr="00675F86" w:rsidRDefault="007F30C3" w:rsidP="00AB651B">
          <w:pPr>
            <w:pStyle w:val="Footer"/>
            <w:jc w:val="center"/>
            <w:rPr>
              <w:noProof/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>
                <wp:extent cx="1028700" cy="1028700"/>
                <wp:effectExtent l="19050" t="0" r="0" b="0"/>
                <wp:docPr id="1" name="Picture 1" descr="Image result for cci braso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cci braso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7" w:type="pct"/>
          <w:vAlign w:val="center"/>
        </w:tcPr>
        <w:p w:rsidR="00E858FA" w:rsidRPr="00355AA0" w:rsidRDefault="007F30C3" w:rsidP="00AB651B">
          <w:pPr>
            <w:pStyle w:val="Footer"/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1133475" cy="590550"/>
                <wp:effectExtent l="19050" t="0" r="9525" b="0"/>
                <wp:docPr id="2" name="Picture 2" descr="Sigla_CE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gla_CEN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7" w:type="pct"/>
          <w:vAlign w:val="center"/>
        </w:tcPr>
        <w:p w:rsidR="00E858FA" w:rsidRPr="00355AA0" w:rsidRDefault="007F30C3" w:rsidP="00355AA0">
          <w:pPr>
            <w:pStyle w:val="Footer"/>
            <w:jc w:val="center"/>
          </w:pPr>
          <w:r>
            <w:rPr>
              <w:rFonts w:ascii="Arial" w:hAnsi="Arial" w:cs="Arial"/>
              <w:noProof/>
              <w:lang w:val="en-US"/>
            </w:rPr>
            <w:drawing>
              <wp:inline distT="0" distB="0" distL="0" distR="0">
                <wp:extent cx="866775" cy="914400"/>
                <wp:effectExtent l="19050" t="0" r="9525" b="0"/>
                <wp:docPr id="3" name="Picture 2" descr="EEN Logo_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EN Logo_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8" w:type="pct"/>
          <w:vAlign w:val="center"/>
        </w:tcPr>
        <w:p w:rsidR="00E858FA" w:rsidRPr="00355AA0" w:rsidRDefault="007F30C3" w:rsidP="00355AA0">
          <w:pPr>
            <w:pStyle w:val="Footer"/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1038225" cy="714375"/>
                <wp:effectExtent l="19050" t="0" r="9525" b="0"/>
                <wp:docPr id="4" name="Picture 5" descr="logo_ro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ro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55AA0" w:rsidRPr="00AB651B" w:rsidRDefault="00355AA0" w:rsidP="00AB651B">
    <w:pPr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C89" w:rsidRDefault="00A75C89" w:rsidP="00460057">
      <w:pPr>
        <w:spacing w:before="0" w:after="0" w:line="240" w:lineRule="auto"/>
      </w:pPr>
      <w:r>
        <w:separator/>
      </w:r>
    </w:p>
  </w:footnote>
  <w:footnote w:type="continuationSeparator" w:id="0">
    <w:p w:rsidR="00A75C89" w:rsidRDefault="00A75C89" w:rsidP="0046005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057" w:rsidRDefault="007F30C3" w:rsidP="00B85ED2">
    <w:pPr>
      <w:pStyle w:val="header1"/>
    </w:pPr>
    <w:r>
      <w:rPr>
        <w:b w:val="0"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-358140</wp:posOffset>
          </wp:positionH>
          <wp:positionV relativeFrom="paragraph">
            <wp:posOffset>-207645</wp:posOffset>
          </wp:positionV>
          <wp:extent cx="6838950" cy="1905000"/>
          <wp:effectExtent l="19050" t="0" r="0" b="0"/>
          <wp:wrapNone/>
          <wp:docPr id="5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EEN_bi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7B37" w:rsidRDefault="00BE7B37" w:rsidP="00B85ED2">
    <w:pPr>
      <w:pStyle w:val="header1"/>
    </w:pPr>
  </w:p>
  <w:p w:rsidR="00BE7B37" w:rsidRDefault="00BE7B37" w:rsidP="00B85ED2">
    <w:pPr>
      <w:pStyle w:val="header1"/>
    </w:pPr>
  </w:p>
  <w:p w:rsidR="00BE7B37" w:rsidRDefault="00BE7B37" w:rsidP="00B85ED2">
    <w:pPr>
      <w:pStyle w:val="header1"/>
    </w:pPr>
  </w:p>
  <w:p w:rsidR="00BE7B37" w:rsidRDefault="00BE7B37" w:rsidP="00B85ED2">
    <w:pPr>
      <w:pStyle w:val="header1"/>
    </w:pPr>
  </w:p>
  <w:p w:rsidR="00BE7B37" w:rsidRDefault="00BE7B37" w:rsidP="00B85ED2">
    <w:pPr>
      <w:pStyle w:val="header1"/>
    </w:pPr>
  </w:p>
  <w:p w:rsidR="00BE7B37" w:rsidRDefault="00BE7B37" w:rsidP="00B85ED2">
    <w:pPr>
      <w:pStyle w:val="header1"/>
    </w:pPr>
  </w:p>
  <w:p w:rsidR="00BE7B37" w:rsidRDefault="00BE7B37" w:rsidP="00B85ED2">
    <w:pPr>
      <w:pStyle w:val="header1"/>
    </w:pPr>
  </w:p>
  <w:p w:rsidR="009C5C52" w:rsidRDefault="009C5C52" w:rsidP="00B85ED2">
    <w:pPr>
      <w:pStyle w:val="header1"/>
    </w:pPr>
  </w:p>
  <w:p w:rsidR="00BE7B37" w:rsidRPr="00460C2E" w:rsidRDefault="00BE7B37" w:rsidP="00B85ED2">
    <w:pPr>
      <w:pStyle w:val="header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C84011"/>
    <w:multiLevelType w:val="hybridMultilevel"/>
    <w:tmpl w:val="31BED7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83650"/>
    <w:multiLevelType w:val="hybridMultilevel"/>
    <w:tmpl w:val="344A7760"/>
    <w:lvl w:ilvl="0" w:tplc="421A324E">
      <w:numFmt w:val="bullet"/>
      <w:lvlText w:val="-"/>
      <w:lvlJc w:val="left"/>
      <w:pPr>
        <w:ind w:left="720" w:hanging="360"/>
      </w:pPr>
      <w:rPr>
        <w:rFonts w:ascii="Myriad Pro Light" w:eastAsia="Myriad Pro" w:hAnsi="Myriad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A57DF"/>
    <w:multiLevelType w:val="hybridMultilevel"/>
    <w:tmpl w:val="0D14FB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8683D"/>
    <w:multiLevelType w:val="hybridMultilevel"/>
    <w:tmpl w:val="F4F60C92"/>
    <w:lvl w:ilvl="0" w:tplc="168083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606E4CA"/>
    <w:multiLevelType w:val="hybridMultilevel"/>
    <w:tmpl w:val="68B732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102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1C5D1B"/>
    <w:rsid w:val="000053F4"/>
    <w:rsid w:val="00032951"/>
    <w:rsid w:val="00043747"/>
    <w:rsid w:val="00056D47"/>
    <w:rsid w:val="00076405"/>
    <w:rsid w:val="000942C9"/>
    <w:rsid w:val="00096B6B"/>
    <w:rsid w:val="000A29EA"/>
    <w:rsid w:val="000C312F"/>
    <w:rsid w:val="000D2B77"/>
    <w:rsid w:val="000F054E"/>
    <w:rsid w:val="001212B6"/>
    <w:rsid w:val="00133F3E"/>
    <w:rsid w:val="001521D4"/>
    <w:rsid w:val="00157F9B"/>
    <w:rsid w:val="0016157D"/>
    <w:rsid w:val="0016782F"/>
    <w:rsid w:val="001950DD"/>
    <w:rsid w:val="001B2129"/>
    <w:rsid w:val="001B25DF"/>
    <w:rsid w:val="001C2759"/>
    <w:rsid w:val="001C5D1B"/>
    <w:rsid w:val="001F3D0D"/>
    <w:rsid w:val="00206912"/>
    <w:rsid w:val="00211F9F"/>
    <w:rsid w:val="00230C2E"/>
    <w:rsid w:val="00254EEF"/>
    <w:rsid w:val="00257D8C"/>
    <w:rsid w:val="0026483E"/>
    <w:rsid w:val="002917EA"/>
    <w:rsid w:val="0029769A"/>
    <w:rsid w:val="002A161F"/>
    <w:rsid w:val="002B1B4B"/>
    <w:rsid w:val="002B42C3"/>
    <w:rsid w:val="002E2CB7"/>
    <w:rsid w:val="002E4E62"/>
    <w:rsid w:val="002F4182"/>
    <w:rsid w:val="002F547B"/>
    <w:rsid w:val="002F6C08"/>
    <w:rsid w:val="00331548"/>
    <w:rsid w:val="00333A8C"/>
    <w:rsid w:val="00334613"/>
    <w:rsid w:val="00336600"/>
    <w:rsid w:val="00355AA0"/>
    <w:rsid w:val="003569F5"/>
    <w:rsid w:val="00366F98"/>
    <w:rsid w:val="00371D4A"/>
    <w:rsid w:val="00382E5F"/>
    <w:rsid w:val="003841AA"/>
    <w:rsid w:val="00391101"/>
    <w:rsid w:val="003930FC"/>
    <w:rsid w:val="003A4293"/>
    <w:rsid w:val="003B3A04"/>
    <w:rsid w:val="003C5B10"/>
    <w:rsid w:val="003E517A"/>
    <w:rsid w:val="003E7C09"/>
    <w:rsid w:val="003F72CC"/>
    <w:rsid w:val="004013F5"/>
    <w:rsid w:val="00406D13"/>
    <w:rsid w:val="00410BE2"/>
    <w:rsid w:val="0043007F"/>
    <w:rsid w:val="00431871"/>
    <w:rsid w:val="004417B2"/>
    <w:rsid w:val="00460057"/>
    <w:rsid w:val="00460C2E"/>
    <w:rsid w:val="004674FD"/>
    <w:rsid w:val="00471A85"/>
    <w:rsid w:val="00482556"/>
    <w:rsid w:val="00493168"/>
    <w:rsid w:val="00495B2F"/>
    <w:rsid w:val="00501456"/>
    <w:rsid w:val="00505C68"/>
    <w:rsid w:val="005159F5"/>
    <w:rsid w:val="00532999"/>
    <w:rsid w:val="00553F4F"/>
    <w:rsid w:val="0056535E"/>
    <w:rsid w:val="00573AF8"/>
    <w:rsid w:val="00587C25"/>
    <w:rsid w:val="005A5E4F"/>
    <w:rsid w:val="005B2E02"/>
    <w:rsid w:val="005B3299"/>
    <w:rsid w:val="005D6BFA"/>
    <w:rsid w:val="005F5E0C"/>
    <w:rsid w:val="005F7CDC"/>
    <w:rsid w:val="00602934"/>
    <w:rsid w:val="00615840"/>
    <w:rsid w:val="006345BF"/>
    <w:rsid w:val="006426FD"/>
    <w:rsid w:val="00675F86"/>
    <w:rsid w:val="006A2BAD"/>
    <w:rsid w:val="006A34C2"/>
    <w:rsid w:val="006A7546"/>
    <w:rsid w:val="006C329B"/>
    <w:rsid w:val="006C3F73"/>
    <w:rsid w:val="00713564"/>
    <w:rsid w:val="00720C4F"/>
    <w:rsid w:val="00721881"/>
    <w:rsid w:val="00762F3F"/>
    <w:rsid w:val="00765F71"/>
    <w:rsid w:val="00785BFF"/>
    <w:rsid w:val="00787563"/>
    <w:rsid w:val="007E2BBC"/>
    <w:rsid w:val="007E55E4"/>
    <w:rsid w:val="007F30C3"/>
    <w:rsid w:val="00883B46"/>
    <w:rsid w:val="0089052E"/>
    <w:rsid w:val="008A4C25"/>
    <w:rsid w:val="008C04AA"/>
    <w:rsid w:val="00910CAE"/>
    <w:rsid w:val="00926A81"/>
    <w:rsid w:val="009621CA"/>
    <w:rsid w:val="00962AA4"/>
    <w:rsid w:val="00964157"/>
    <w:rsid w:val="009674C3"/>
    <w:rsid w:val="00974762"/>
    <w:rsid w:val="00995039"/>
    <w:rsid w:val="009979FA"/>
    <w:rsid w:val="009B7A28"/>
    <w:rsid w:val="009C5C52"/>
    <w:rsid w:val="009D4197"/>
    <w:rsid w:val="009F53E0"/>
    <w:rsid w:val="00A45861"/>
    <w:rsid w:val="00A650EC"/>
    <w:rsid w:val="00A75C89"/>
    <w:rsid w:val="00A77494"/>
    <w:rsid w:val="00A83760"/>
    <w:rsid w:val="00A83B86"/>
    <w:rsid w:val="00A90025"/>
    <w:rsid w:val="00AB26F2"/>
    <w:rsid w:val="00AB4A99"/>
    <w:rsid w:val="00AB651B"/>
    <w:rsid w:val="00AC4926"/>
    <w:rsid w:val="00AD4191"/>
    <w:rsid w:val="00AD537D"/>
    <w:rsid w:val="00AE164C"/>
    <w:rsid w:val="00B10D2B"/>
    <w:rsid w:val="00B20736"/>
    <w:rsid w:val="00B450CF"/>
    <w:rsid w:val="00B478BF"/>
    <w:rsid w:val="00B56BB8"/>
    <w:rsid w:val="00B7540D"/>
    <w:rsid w:val="00B75B67"/>
    <w:rsid w:val="00B81E46"/>
    <w:rsid w:val="00B82F69"/>
    <w:rsid w:val="00B85ED2"/>
    <w:rsid w:val="00B97B4C"/>
    <w:rsid w:val="00BE7B37"/>
    <w:rsid w:val="00BF59B0"/>
    <w:rsid w:val="00C21051"/>
    <w:rsid w:val="00C24BDB"/>
    <w:rsid w:val="00C61A9F"/>
    <w:rsid w:val="00C70CFA"/>
    <w:rsid w:val="00C7669C"/>
    <w:rsid w:val="00C81768"/>
    <w:rsid w:val="00C9029E"/>
    <w:rsid w:val="00C9144C"/>
    <w:rsid w:val="00C96D76"/>
    <w:rsid w:val="00CD0A59"/>
    <w:rsid w:val="00CF6EDF"/>
    <w:rsid w:val="00D078F5"/>
    <w:rsid w:val="00D1722A"/>
    <w:rsid w:val="00D2027F"/>
    <w:rsid w:val="00D32CF4"/>
    <w:rsid w:val="00D44895"/>
    <w:rsid w:val="00D95FB5"/>
    <w:rsid w:val="00D9726E"/>
    <w:rsid w:val="00DA0EC5"/>
    <w:rsid w:val="00DC598F"/>
    <w:rsid w:val="00DF1F1C"/>
    <w:rsid w:val="00E15DAD"/>
    <w:rsid w:val="00E460D4"/>
    <w:rsid w:val="00E858FA"/>
    <w:rsid w:val="00EB6D66"/>
    <w:rsid w:val="00ED2E98"/>
    <w:rsid w:val="00F04899"/>
    <w:rsid w:val="00F33AE9"/>
    <w:rsid w:val="00F5014C"/>
    <w:rsid w:val="00F82507"/>
    <w:rsid w:val="00F82A9F"/>
    <w:rsid w:val="00F9043D"/>
    <w:rsid w:val="00F91588"/>
    <w:rsid w:val="00FB0217"/>
    <w:rsid w:val="00FE108D"/>
    <w:rsid w:val="00FF3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yriad Pro" w:eastAsia="Myriad Pro" w:hAnsi="Myriad Pro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1D4"/>
    <w:pPr>
      <w:spacing w:before="120" w:after="240" w:line="276" w:lineRule="auto"/>
      <w:jc w:val="both"/>
    </w:pPr>
    <w:rPr>
      <w:rFonts w:ascii="Myriad Pro Light" w:hAnsi="Myriad Pro Light"/>
      <w:sz w:val="22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="Times New Roman" w:hAnsi="HelveticaNeueLT Std Blk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qFormat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="Times New Roman" w:hAnsi="HelveticaNeueLT Std Blk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qFormat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="Times New Roman" w:hAnsi="HelveticaNeueLT Std Blk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qFormat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="Times New Roman" w:hAnsi="HelveticaNeueLT Std Blk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="Times New Roman" w:hAnsi="HelveticaNeueLT Std Blk" w:cs="Times New Roman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="Times New Roman" w:hAnsi="HelveticaNeueLT Std Blk" w:cs="Times New Roman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="Times New Roman" w:hAnsi="HelveticaNeueLT Std Blk" w:cs="Times New Roman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="Times New Roman" w:hAnsi="HelveticaNeueLT Std Blk" w:cs="Times New Roman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31871"/>
    <w:pPr>
      <w:spacing w:after="300" w:line="240" w:lineRule="auto"/>
      <w:contextualSpacing/>
    </w:pPr>
    <w:rPr>
      <w:rFonts w:ascii="Blogger Sans" w:hAnsi="Blogger Sans"/>
      <w:b w:val="0"/>
      <w:color w:val="00587C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31871"/>
    <w:rPr>
      <w:rFonts w:ascii="Blogger Sans" w:eastAsia="Times New Roman" w:hAnsi="Blogger Sans" w:cs="Times New Roman"/>
      <w:bCs/>
      <w:color w:val="00587C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="Times New Roman"/>
      <w:iCs/>
      <w:color w:val="00587C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="Times New Roman" w:cs="Times New Roman"/>
      <w:iCs/>
      <w:color w:val="00587C"/>
      <w:spacing w:val="15"/>
      <w:sz w:val="28"/>
      <w:szCs w:val="28"/>
      <w:lang w:val="ca-ES"/>
    </w:rPr>
  </w:style>
  <w:style w:type="paragraph" w:styleId="NoSpacing">
    <w:name w:val="No Spacing"/>
    <w:uiPriority w:val="1"/>
    <w:qFormat/>
    <w:rsid w:val="00505C68"/>
    <w:pPr>
      <w:spacing w:before="120"/>
      <w:jc w:val="both"/>
    </w:pPr>
    <w:rPr>
      <w:rFonts w:ascii="HelveticaNeueLT Std Lt" w:hAnsi="HelveticaNeueLT Std Lt"/>
      <w:color w:val="005284"/>
      <w:sz w:val="22"/>
      <w:szCs w:val="22"/>
      <w:lang w:val="ca-ES"/>
    </w:rPr>
  </w:style>
  <w:style w:type="paragraph" w:customStyle="1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customStyle="1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/>
      <w:sz w:val="28"/>
      <w:bdr w:val="none" w:sz="0" w:space="0" w:color="auto"/>
    </w:rPr>
  </w:style>
  <w:style w:type="paragraph" w:customStyle="1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="Blogger Sans" w:hAnsi="Blogger Sans"/>
      <w:b w:val="0"/>
      <w:caps/>
      <w:color w:val="00587C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qFormat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F3E"/>
    <w:pPr>
      <w:pBdr>
        <w:bottom w:val="single" w:sz="4" w:space="4" w:color="006BA6"/>
      </w:pBdr>
      <w:spacing w:before="200" w:after="280"/>
      <w:ind w:left="936" w:right="936"/>
    </w:pPr>
    <w:rPr>
      <w:b/>
      <w:bCs/>
      <w:i/>
      <w:iCs/>
      <w:color w:val="006B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before="0" w:after="0" w:line="240" w:lineRule="auto"/>
    </w:pPr>
    <w:rPr>
      <w:rFonts w:cs="Myriad Pro"/>
      <w:color w:val="00587C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3747"/>
    <w:pPr>
      <w:framePr w:hSpace="170" w:wrap="around" w:vAnchor="text" w:hAnchor="text" w:y="1"/>
    </w:pPr>
    <w:rPr>
      <w:rFonts w:ascii="Times New Roman" w:hAnsi="Times New Roman"/>
      <w:i/>
      <w:iCs/>
      <w:color w:val="00587C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043747"/>
    <w:rPr>
      <w:rFonts w:ascii="Times New Roman" w:hAnsi="Times New Roman"/>
      <w:i/>
      <w:iCs/>
      <w:color w:val="00587C"/>
      <w:sz w:val="28"/>
      <w:szCs w:val="28"/>
      <w:lang w:val="ca-ES"/>
    </w:rPr>
  </w:style>
  <w:style w:type="character" w:customStyle="1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/>
      <w:b/>
      <w:noProof/>
      <w:color w:val="FFFFFF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/>
      <w:sz w:val="24"/>
      <w:szCs w:val="24"/>
      <w:lang w:eastAsia="es-ES"/>
    </w:rPr>
  </w:style>
  <w:style w:type="character" w:styleId="Strong">
    <w:name w:val="Strong"/>
    <w:basedOn w:val="DefaultParagraphFont"/>
    <w:uiPriority w:val="22"/>
    <w:qFormat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/>
    </w:rPr>
  </w:style>
  <w:style w:type="character" w:styleId="BookTitle">
    <w:name w:val="Book Title"/>
    <w:basedOn w:val="DefaultParagraphFont"/>
    <w:uiPriority w:val="33"/>
    <w:qFormat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</w:pPr>
    <w:rPr>
      <w:rFonts w:ascii="Blogger Sans" w:hAnsi="Blogger Sans" w:cs="Blogger Sans"/>
      <w:color w:val="000000"/>
      <w:sz w:val="24"/>
      <w:szCs w:val="24"/>
      <w:lang w:val="es-ES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26483E"/>
    <w:rPr>
      <w:color w:val="00587C"/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="Times New Roman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26483E"/>
    <w:rPr>
      <w:color w:val="00587C"/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5A5E4F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5A5E4F"/>
    <w:rPr>
      <w:b/>
      <w:iCs/>
    </w:rPr>
  </w:style>
  <w:style w:type="character" w:customStyle="1" w:styleId="A7">
    <w:name w:val="A7"/>
    <w:uiPriority w:val="99"/>
    <w:rsid w:val="00331548"/>
    <w:rPr>
      <w:rFonts w:cs="Myriad Pro Light"/>
      <w:color w:val="000000"/>
      <w:sz w:val="16"/>
      <w:szCs w:val="16"/>
    </w:rPr>
  </w:style>
  <w:style w:type="character" w:customStyle="1" w:styleId="A4">
    <w:name w:val="A4"/>
    <w:uiPriority w:val="99"/>
    <w:rsid w:val="00331548"/>
    <w:rPr>
      <w:rFonts w:cs="Myriad Pro Light"/>
      <w:color w:val="000000"/>
      <w:sz w:val="20"/>
      <w:szCs w:val="20"/>
    </w:rPr>
  </w:style>
  <w:style w:type="paragraph" w:customStyle="1" w:styleId="TitleSuccess">
    <w:name w:val="Title Success"/>
    <w:basedOn w:val="Title"/>
    <w:link w:val="TitleSuccessCar"/>
    <w:qFormat/>
    <w:rsid w:val="001521D4"/>
    <w:pPr>
      <w:spacing w:before="240"/>
    </w:pPr>
    <w:rPr>
      <w:color w:val="006BA6"/>
    </w:rPr>
  </w:style>
  <w:style w:type="paragraph" w:customStyle="1" w:styleId="SubtitleSuccess">
    <w:name w:val="Subtitle Success"/>
    <w:basedOn w:val="Title"/>
    <w:link w:val="SubtitleSuccessCar"/>
    <w:qFormat/>
    <w:rsid w:val="00431871"/>
    <w:rPr>
      <w:rFonts w:ascii="Myriad Pro" w:hAnsi="Myriad Pro"/>
      <w:sz w:val="52"/>
      <w:szCs w:val="52"/>
    </w:rPr>
  </w:style>
  <w:style w:type="character" w:customStyle="1" w:styleId="TitleSuccessCar">
    <w:name w:val="Title Success Car"/>
    <w:basedOn w:val="TitleChar"/>
    <w:link w:val="TitleSuccess"/>
    <w:rsid w:val="001521D4"/>
    <w:rPr>
      <w:bCs/>
      <w:color w:val="006BA6"/>
    </w:rPr>
  </w:style>
  <w:style w:type="paragraph" w:customStyle="1" w:styleId="Normalblue">
    <w:name w:val="Normal blue"/>
    <w:basedOn w:val="Normal"/>
    <w:link w:val="NormalblueCar"/>
    <w:qFormat/>
    <w:rsid w:val="00032951"/>
    <w:rPr>
      <w:color w:val="00587C"/>
      <w:lang w:val="es-ES"/>
    </w:rPr>
  </w:style>
  <w:style w:type="character" w:customStyle="1" w:styleId="SubtitleSuccessCar">
    <w:name w:val="Subtitle Success Car"/>
    <w:basedOn w:val="TitleChar"/>
    <w:link w:val="SubtitleSuccess"/>
    <w:rsid w:val="00431871"/>
    <w:rPr>
      <w:sz w:val="52"/>
      <w:szCs w:val="52"/>
    </w:rPr>
  </w:style>
  <w:style w:type="character" w:customStyle="1" w:styleId="NormalblueCar">
    <w:name w:val="Normal blue Car"/>
    <w:basedOn w:val="DefaultParagraphFont"/>
    <w:link w:val="Normalblue"/>
    <w:rsid w:val="00032951"/>
    <w:rPr>
      <w:color w:val="00587C"/>
      <w:szCs w:val="28"/>
    </w:rPr>
  </w:style>
  <w:style w:type="table" w:styleId="TableGrid">
    <w:name w:val="Table Grid"/>
    <w:basedOn w:val="TableNormal"/>
    <w:uiPriority w:val="59"/>
    <w:rsid w:val="001C5D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quote0">
    <w:name w:val="quote"/>
    <w:basedOn w:val="DefaultParagraphFont"/>
    <w:rsid w:val="00E15D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0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ncuta\Ancuta\BISNet_2015-2020\Materiale%20EEN%202016\TEMPLATES\Success%20Story\EASME_Success%20Sto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EASME_Success Story</Template>
  <TotalTime>6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Matchmaking Event</vt:lpstr>
    </vt:vector>
  </TitlesOfParts>
  <Company>Microsoft Corporation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Matchmaking Event</dc:title>
  <dc:creator>Ancuta</dc:creator>
  <cp:lastModifiedBy>Ancuta</cp:lastModifiedBy>
  <cp:revision>4</cp:revision>
  <cp:lastPrinted>2016-09-07T12:09:00Z</cp:lastPrinted>
  <dcterms:created xsi:type="dcterms:W3CDTF">2016-10-14T09:51:00Z</dcterms:created>
  <dcterms:modified xsi:type="dcterms:W3CDTF">2016-10-14T09:58:00Z</dcterms:modified>
</cp:coreProperties>
</file>